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D70" w:rsidRPr="008D6AA6" w:rsidRDefault="00113D70" w:rsidP="00474408">
      <w:pPr>
        <w:ind w:left="5664"/>
        <w:rPr>
          <w:rFonts w:ascii="Arial" w:hAnsi="Arial" w:cs="Arial"/>
          <w:i/>
          <w:iCs/>
          <w:color w:val="FF0000"/>
          <w:sz w:val="28"/>
          <w:szCs w:val="28"/>
        </w:rPr>
      </w:pPr>
      <w:r w:rsidRPr="008D6AA6">
        <w:rPr>
          <w:rFonts w:ascii="Arial" w:hAnsi="Arial" w:cs="Arial"/>
          <w:i/>
          <w:iCs/>
          <w:color w:val="FF0000"/>
          <w:sz w:val="28"/>
          <w:szCs w:val="28"/>
        </w:rPr>
        <w:t>Посвящается празднованию 150-летия со дня рождения учёного, математика, механика, основоположника отечественной аэродинамики, аэромеханики и гидродинамики, Героя Социалистического труда СССР, заслуженного деятеля науки РСФСР, одного из основателей ЦАГИ Чаплыгина С.А.</w:t>
      </w:r>
    </w:p>
    <w:p w:rsidR="00113D70" w:rsidRDefault="00113D70" w:rsidP="00474408">
      <w:pPr>
        <w:ind w:firstLine="708"/>
        <w:rPr>
          <w:b/>
          <w:bCs/>
        </w:rPr>
      </w:pPr>
    </w:p>
    <w:p w:rsidR="00113D70" w:rsidRPr="00A050A5" w:rsidRDefault="00113D70" w:rsidP="00474408">
      <w:pPr>
        <w:ind w:firstLine="708"/>
        <w:rPr>
          <w:b/>
          <w:bCs/>
        </w:rPr>
      </w:pPr>
      <w:r>
        <w:rPr>
          <w:b/>
          <w:bCs/>
        </w:rPr>
        <w:t>Задача</w:t>
      </w:r>
      <w:r w:rsidRPr="00A050A5">
        <w:rPr>
          <w:b/>
          <w:bCs/>
        </w:rPr>
        <w:t xml:space="preserve"> проекта:</w:t>
      </w:r>
    </w:p>
    <w:p w:rsidR="00113D70" w:rsidRDefault="00113D70" w:rsidP="00DB499D">
      <w:pPr>
        <w:pStyle w:val="ListParagraph"/>
        <w:numPr>
          <w:ilvl w:val="0"/>
          <w:numId w:val="10"/>
        </w:numPr>
      </w:pPr>
      <w:r>
        <w:t>Сохранение памяти о великом русском учёном.</w:t>
      </w:r>
    </w:p>
    <w:p w:rsidR="00113D70" w:rsidRDefault="00113D70" w:rsidP="00DB499D">
      <w:pPr>
        <w:pStyle w:val="ListParagraph"/>
        <w:numPr>
          <w:ilvl w:val="0"/>
          <w:numId w:val="10"/>
        </w:numPr>
      </w:pPr>
      <w:r>
        <w:t>Разработка программы мероприятий празднования 150-летия учёного.</w:t>
      </w:r>
    </w:p>
    <w:p w:rsidR="00113D70" w:rsidRDefault="00113D70" w:rsidP="00DB499D">
      <w:pPr>
        <w:pStyle w:val="ListParagraph"/>
        <w:numPr>
          <w:ilvl w:val="0"/>
          <w:numId w:val="10"/>
        </w:numPr>
      </w:pPr>
      <w:r>
        <w:t>Осуществление запланированных акций в рамках программы.</w:t>
      </w:r>
    </w:p>
    <w:p w:rsidR="00113D70" w:rsidRDefault="00113D70" w:rsidP="00474408">
      <w:pPr>
        <w:ind w:firstLine="708"/>
        <w:rPr>
          <w:b/>
          <w:bCs/>
        </w:rPr>
      </w:pPr>
    </w:p>
    <w:p w:rsidR="00113D70" w:rsidRPr="00A050A5" w:rsidRDefault="00113D70" w:rsidP="00474408">
      <w:pPr>
        <w:ind w:firstLine="708"/>
        <w:rPr>
          <w:b/>
          <w:bCs/>
        </w:rPr>
      </w:pPr>
      <w:r w:rsidRPr="00A050A5">
        <w:rPr>
          <w:b/>
          <w:bCs/>
        </w:rPr>
        <w:t>Цель проекта:</w:t>
      </w:r>
    </w:p>
    <w:p w:rsidR="00113D70" w:rsidRDefault="00113D70" w:rsidP="00A050A5">
      <w:pPr>
        <w:ind w:left="708"/>
      </w:pPr>
      <w:r>
        <w:t>Возрождение интереса к истории нашей страны, воспитание в духе гордости за великих людей, учёных, инженеров, конструкторов, военных, наших соотечественников.  Возрождение интереса к инженерным и конструкторским специальностям, техническому творчеству, военно-техническим специальностям.</w:t>
      </w:r>
    </w:p>
    <w:p w:rsidR="00113D70" w:rsidRDefault="00113D70" w:rsidP="000A28A1">
      <w:pPr>
        <w:ind w:firstLine="708"/>
        <w:rPr>
          <w:b/>
          <w:bCs/>
        </w:rPr>
      </w:pPr>
    </w:p>
    <w:p w:rsidR="00113D70" w:rsidRDefault="00113D70" w:rsidP="000A28A1">
      <w:pPr>
        <w:ind w:firstLine="708"/>
        <w:rPr>
          <w:b/>
          <w:bCs/>
        </w:rPr>
      </w:pPr>
    </w:p>
    <w:p w:rsidR="00113D70" w:rsidRDefault="00113D70" w:rsidP="000A28A1">
      <w:pPr>
        <w:ind w:firstLine="708"/>
        <w:rPr>
          <w:b/>
          <w:bCs/>
          <w:noProof/>
          <w:lang w:eastAsia="ru-RU"/>
        </w:rPr>
      </w:pPr>
      <w:r>
        <w:rPr>
          <w:b/>
          <w:bCs/>
        </w:rPr>
        <w:t>Участники проекта</w:t>
      </w:r>
      <w:r w:rsidRPr="00A050A5">
        <w:rPr>
          <w:b/>
          <w:bCs/>
        </w:rPr>
        <w:t>:</w:t>
      </w:r>
      <w:r>
        <w:rPr>
          <w:b/>
          <w:bCs/>
          <w:noProof/>
          <w:lang w:eastAsia="ru-RU"/>
        </w:rPr>
        <w:t xml:space="preserve"> </w:t>
      </w:r>
    </w:p>
    <w:p w:rsidR="00113D70" w:rsidRDefault="00113D70" w:rsidP="00474408">
      <w:pPr>
        <w:ind w:firstLine="708"/>
        <w:rPr>
          <w:b/>
          <w:bCs/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8" type="#_x0000_t75" alt="КБ Маленький самолётик.png" style="position:absolute;left:0;text-align:left;margin-left:26.25pt;margin-top:-.35pt;width:266.25pt;height:9.75pt;z-index:251661312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6" o:spid="_x0000_s1029" type="#_x0000_t75" alt="бессмертная эскадрилья.png" style="position:absolute;left:0;text-align:left;margin-left:181.55pt;margin-top:18.4pt;width:372.75pt;height:15pt;z-index:251662336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8" o:spid="_x0000_s1030" type="#_x0000_t75" alt="СибНИА.png" style="position:absolute;left:0;text-align:left;margin-left:172.5pt;margin-top:24.4pt;width:91.5pt;height:91.5pt;z-index:251657216;visibility:visible">
            <v:imagedata r:id="rId9" o:title=""/>
          </v:shape>
        </w:pict>
      </w:r>
    </w:p>
    <w:p w:rsidR="00113D70" w:rsidRPr="00F633D6" w:rsidRDefault="00113D70" w:rsidP="00474408">
      <w:pPr>
        <w:ind w:firstLine="708"/>
        <w:rPr>
          <w:rFonts w:ascii="a_Rewinder" w:hAnsi="a_Rewinder" w:cs="a_Rewinder"/>
          <w:b/>
          <w:bCs/>
          <w:noProof/>
          <w:color w:val="FF0000"/>
          <w:lang w:eastAsia="ru-RU"/>
        </w:rPr>
      </w:pPr>
      <w:r>
        <w:rPr>
          <w:noProof/>
          <w:lang w:eastAsia="ru-RU"/>
        </w:rPr>
        <w:pict>
          <v:shape id="Рисунок 19" o:spid="_x0000_s1031" type="#_x0000_t75" alt="авиа розмысл баннер.png" style="position:absolute;left:0;text-align:left;margin-left:30.75pt;margin-top:4.2pt;width:125.25pt;height:30.75pt;z-index:251663360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3" o:spid="_x0000_s1032" type="#_x0000_t75" alt="артотойс.png" style="position:absolute;left:0;text-align:left;margin-left:285.75pt;margin-top:21.45pt;width:75.8pt;height:44.25pt;z-index:251656192;visibility:visible">
            <v:imagedata r:id="rId11" o:title=""/>
          </v:shape>
        </w:pict>
      </w:r>
    </w:p>
    <w:p w:rsidR="00113D70" w:rsidRDefault="00113D70" w:rsidP="00474408">
      <w:pPr>
        <w:ind w:firstLine="708"/>
        <w:rPr>
          <w:b/>
          <w:bCs/>
          <w:noProof/>
          <w:lang w:eastAsia="ru-RU"/>
        </w:rPr>
      </w:pPr>
      <w:r>
        <w:rPr>
          <w:noProof/>
          <w:lang w:eastAsia="ru-RU"/>
        </w:rPr>
        <w:pict>
          <v:shape id="Рисунок 9" o:spid="_x0000_s1033" type="#_x0000_t75" alt="ЦАГИ.png" style="position:absolute;left:0;text-align:left;margin-left:9pt;margin-top:9.1pt;width:171.75pt;height:51pt;z-index:251655168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14" o:spid="_x0000_s1034" type="#_x0000_t75" alt="фонд сереброва.png" style="position:absolute;left:0;text-align:left;margin-left:400.5pt;margin-top:2.5pt;width:153.8pt;height:47.25pt;z-index:251659264;visibility:visible">
            <v:imagedata r:id="rId13" o:title=""/>
          </v:shape>
        </w:pict>
      </w:r>
    </w:p>
    <w:p w:rsidR="00113D70" w:rsidRDefault="00113D70" w:rsidP="00474408">
      <w:pPr>
        <w:ind w:firstLine="708"/>
        <w:rPr>
          <w:b/>
          <w:bCs/>
          <w:noProof/>
          <w:lang w:eastAsia="ru-RU"/>
        </w:rPr>
      </w:pPr>
      <w:r>
        <w:rPr>
          <w:noProof/>
          <w:lang w:eastAsia="ru-RU"/>
        </w:rPr>
        <w:pict>
          <v:shape id="Рисунок 0" o:spid="_x0000_s1035" type="#_x0000_t75" alt="logo_prostoy_1.png" style="position:absolute;left:0;text-align:left;margin-left:16.5pt;margin-top:24.3pt;width:101.25pt;height:67.5pt;z-index:251652096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6" o:spid="_x0000_s1036" type="#_x0000_t75" alt="МАИ.png" style="position:absolute;left:0;text-align:left;margin-left:141.75pt;margin-top:21.3pt;width:75.75pt;height:73.5pt;z-index:251653120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7" o:spid="_x0000_s1037" type="#_x0000_t75" alt="МПГУ.png" style="position:absolute;left:0;text-align:left;margin-left:235.5pt;margin-top:14.55pt;width:87.75pt;height:87pt;z-index:251654144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5" o:spid="_x0000_s1038" type="#_x0000_t75" alt="ВВИА.png" style="position:absolute;left:0;text-align:left;margin-left:329.25pt;margin-top:8.55pt;width:71.25pt;height:86.25pt;z-index:251658240;visibility:visible">
            <v:imagedata r:id="rId17" o:title=""/>
          </v:shape>
        </w:pict>
      </w:r>
    </w:p>
    <w:p w:rsidR="00113D70" w:rsidRDefault="00113D70" w:rsidP="00474408">
      <w:pPr>
        <w:ind w:firstLine="708"/>
        <w:rPr>
          <w:b/>
          <w:bCs/>
        </w:rPr>
      </w:pPr>
    </w:p>
    <w:p w:rsidR="00113D70" w:rsidRDefault="00113D70" w:rsidP="00474408">
      <w:pPr>
        <w:ind w:firstLine="708"/>
        <w:rPr>
          <w:b/>
          <w:bCs/>
        </w:rPr>
      </w:pPr>
      <w:r>
        <w:rPr>
          <w:noProof/>
          <w:lang w:eastAsia="ru-RU"/>
        </w:rPr>
        <w:pict>
          <v:shape id="Рисунок 15" o:spid="_x0000_s1039" type="#_x0000_t75" alt="длясайта2.png" style="position:absolute;left:0;text-align:left;margin-left:410.25pt;margin-top:.4pt;width:151.5pt;height:38.25pt;z-index:251660288;visibility:visible">
            <v:imagedata r:id="rId18" o:title=""/>
          </v:shape>
        </w:pict>
      </w:r>
    </w:p>
    <w:p w:rsidR="00113D70" w:rsidRDefault="00113D70" w:rsidP="00474408">
      <w:pPr>
        <w:ind w:firstLine="708"/>
        <w:rPr>
          <w:b/>
          <w:bCs/>
        </w:rPr>
      </w:pPr>
    </w:p>
    <w:p w:rsidR="00113D70" w:rsidRPr="00B14606" w:rsidRDefault="00113D70" w:rsidP="005F599F">
      <w:pPr>
        <w:pStyle w:val="ListParagraph"/>
        <w:numPr>
          <w:ilvl w:val="0"/>
          <w:numId w:val="1"/>
        </w:numPr>
        <w:rPr>
          <w:b/>
          <w:bCs/>
          <w:i/>
          <w:iCs/>
          <w:sz w:val="40"/>
          <w:szCs w:val="40"/>
        </w:rPr>
      </w:pPr>
      <w:r w:rsidRPr="00B14606">
        <w:rPr>
          <w:b/>
          <w:bCs/>
          <w:i/>
          <w:iCs/>
          <w:sz w:val="40"/>
          <w:szCs w:val="40"/>
        </w:rPr>
        <w:t>Существо проекта</w:t>
      </w:r>
    </w:p>
    <w:p w:rsidR="00113D70" w:rsidRDefault="00113D70" w:rsidP="005F599F">
      <w:pPr>
        <w:pStyle w:val="ListParagraph"/>
        <w:numPr>
          <w:ilvl w:val="1"/>
          <w:numId w:val="1"/>
        </w:numPr>
        <w:rPr>
          <w:b/>
          <w:bCs/>
          <w:i/>
          <w:iCs/>
          <w:sz w:val="28"/>
          <w:szCs w:val="28"/>
        </w:rPr>
      </w:pPr>
      <w:r w:rsidRPr="005F599F">
        <w:rPr>
          <w:b/>
          <w:bCs/>
          <w:i/>
          <w:iCs/>
          <w:sz w:val="28"/>
          <w:szCs w:val="28"/>
        </w:rPr>
        <w:t>Суть проекта</w:t>
      </w:r>
    </w:p>
    <w:p w:rsidR="00113D70" w:rsidRPr="001B2C2B" w:rsidRDefault="00113D70" w:rsidP="005F599F">
      <w:pPr>
        <w:pStyle w:val="ListParagraph"/>
        <w:autoSpaceDE w:val="0"/>
        <w:autoSpaceDN w:val="0"/>
        <w:adjustRightInd w:val="0"/>
        <w:spacing w:after="0" w:line="240" w:lineRule="auto"/>
      </w:pPr>
      <w:r w:rsidRPr="001B2C2B">
        <w:t>Патриотический проект в память о великом учёном, его вкладе в становление русской авиации, мировой науки.</w:t>
      </w:r>
    </w:p>
    <w:p w:rsidR="00113D70" w:rsidRDefault="00113D70" w:rsidP="00CF44F1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  <w:r w:rsidRPr="00CF44F1">
        <w:rPr>
          <w:b/>
          <w:bCs/>
          <w:i/>
          <w:iCs/>
          <w:sz w:val="28"/>
          <w:szCs w:val="28"/>
        </w:rPr>
        <w:t>Цель проекта</w:t>
      </w:r>
    </w:p>
    <w:p w:rsidR="00113D70" w:rsidRPr="00B14606" w:rsidRDefault="00113D70" w:rsidP="00CF44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B14606">
        <w:rPr>
          <w:b/>
          <w:bCs/>
          <w:i/>
          <w:iCs/>
        </w:rPr>
        <w:t xml:space="preserve">Привлечение внимания широкого круга граждан нашей страны и зарубежья к выдающимся событиям и людям истории нашей науки и техники; </w:t>
      </w:r>
    </w:p>
    <w:p w:rsidR="00113D70" w:rsidRPr="007D1683" w:rsidRDefault="00113D70" w:rsidP="00CF44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</w:rPr>
        <w:t>Возрождение интереса к истории своей страны и знанию о её великих людях среди подрастающего поколения;</w:t>
      </w:r>
    </w:p>
    <w:p w:rsidR="00113D70" w:rsidRDefault="00113D70" w:rsidP="00CF44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7D1683">
        <w:rPr>
          <w:b/>
          <w:bCs/>
          <w:i/>
          <w:iCs/>
        </w:rPr>
        <w:t>Пропаганда технических видов творчества</w:t>
      </w:r>
      <w:r>
        <w:rPr>
          <w:b/>
          <w:bCs/>
          <w:i/>
          <w:iCs/>
        </w:rPr>
        <w:t>.</w:t>
      </w:r>
    </w:p>
    <w:p w:rsidR="00113D70" w:rsidRDefault="00113D70" w:rsidP="00C8568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C85689">
        <w:rPr>
          <w:b/>
          <w:bCs/>
          <w:i/>
          <w:iCs/>
        </w:rPr>
        <w:t xml:space="preserve">Воспитание любви </w:t>
      </w:r>
      <w:r>
        <w:rPr>
          <w:b/>
          <w:bCs/>
          <w:i/>
          <w:iCs/>
        </w:rPr>
        <w:t xml:space="preserve">и гордости </w:t>
      </w:r>
      <w:r w:rsidRPr="00C85689">
        <w:rPr>
          <w:b/>
          <w:bCs/>
          <w:i/>
          <w:iCs/>
        </w:rPr>
        <w:t>к своей Родине</w:t>
      </w:r>
      <w:r>
        <w:rPr>
          <w:b/>
          <w:bCs/>
          <w:i/>
          <w:iCs/>
        </w:rPr>
        <w:t xml:space="preserve"> и своему народу среди молодёжи на примере жизни и деятельности Чаплыгина С.А.</w:t>
      </w:r>
    </w:p>
    <w:p w:rsidR="00113D70" w:rsidRDefault="00113D70" w:rsidP="00C8568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Сохранение памяти об учёном на долгие годы и передача её будущим поколениям;</w:t>
      </w:r>
    </w:p>
    <w:p w:rsidR="00113D70" w:rsidRDefault="00113D70" w:rsidP="00C8568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Сохранение дома, где родился С.А. Чаплыгин, обращение внимания общества и государства на угрозу исчезновения здания из-за его ветхого состояния;</w:t>
      </w:r>
    </w:p>
    <w:p w:rsidR="00113D70" w:rsidRPr="00C85689" w:rsidRDefault="00113D70" w:rsidP="00C8568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Противостояние попыткам умалить заслуги нашего народа в мировой науке и технике.</w:t>
      </w:r>
    </w:p>
    <w:p w:rsidR="00113D70" w:rsidRDefault="00113D70" w:rsidP="006272B5">
      <w:pPr>
        <w:autoSpaceDE w:val="0"/>
        <w:autoSpaceDN w:val="0"/>
        <w:adjustRightInd w:val="0"/>
        <w:spacing w:after="0" w:line="240" w:lineRule="auto"/>
        <w:ind w:left="708"/>
        <w:rPr>
          <w:rFonts w:ascii="Arialtm" w:hAnsi="Arialtm" w:cs="Arialtm"/>
        </w:rPr>
      </w:pPr>
    </w:p>
    <w:p w:rsidR="00113D70" w:rsidRDefault="00113D70" w:rsidP="003B7A5D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  <w:r w:rsidRPr="003B7A5D">
        <w:rPr>
          <w:b/>
          <w:bCs/>
          <w:i/>
          <w:iCs/>
          <w:sz w:val="28"/>
          <w:szCs w:val="28"/>
        </w:rPr>
        <w:t>Информация об инициаторах и организаторах проекта</w:t>
      </w:r>
    </w:p>
    <w:p w:rsidR="00113D70" w:rsidRPr="003B7A5D" w:rsidRDefault="00113D70" w:rsidP="00CC38A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b/>
          <w:bCs/>
          <w:i/>
          <w:iCs/>
          <w:sz w:val="28"/>
          <w:szCs w:val="28"/>
        </w:rPr>
      </w:pPr>
    </w:p>
    <w:p w:rsidR="00113D70" w:rsidRPr="00B25754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  <w:lang w:val="en-US"/>
        </w:rPr>
        <w:t>CardKit</w:t>
      </w:r>
      <w:r w:rsidRPr="003B7A5D">
        <w:rPr>
          <w:b/>
          <w:bCs/>
          <w:i/>
          <w:iCs/>
        </w:rPr>
        <w:t xml:space="preserve"> (</w:t>
      </w:r>
      <w:r>
        <w:rPr>
          <w:b/>
          <w:bCs/>
          <w:i/>
          <w:iCs/>
        </w:rPr>
        <w:t xml:space="preserve">Москва) </w:t>
      </w:r>
      <w:hyperlink r:id="rId19" w:history="1">
        <w:r w:rsidRPr="00BE0A07">
          <w:rPr>
            <w:rStyle w:val="Hyperlink"/>
            <w:b/>
            <w:bCs/>
            <w:i/>
            <w:iCs/>
            <w:lang w:val="en-US"/>
          </w:rPr>
          <w:t>www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cardkit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ru</w:t>
        </w:r>
      </w:hyperlink>
      <w:r w:rsidRPr="003B7A5D">
        <w:rPr>
          <w:b/>
          <w:bCs/>
          <w:i/>
          <w:iCs/>
        </w:rPr>
        <w:t xml:space="preserve"> +7(985)411-21-75, </w:t>
      </w:r>
      <w:hyperlink r:id="rId20" w:history="1">
        <w:r w:rsidRPr="00AD7EA9">
          <w:rPr>
            <w:rStyle w:val="Hyperlink"/>
            <w:b/>
            <w:bCs/>
            <w:i/>
            <w:iCs/>
            <w:lang w:val="en-US"/>
          </w:rPr>
          <w:t>cardkit</w:t>
        </w:r>
        <w:r w:rsidRPr="00AD7EA9">
          <w:rPr>
            <w:rStyle w:val="Hyperlink"/>
            <w:b/>
            <w:bCs/>
            <w:i/>
            <w:iCs/>
          </w:rPr>
          <w:t>.</w:t>
        </w:r>
        <w:r w:rsidRPr="00AD7EA9">
          <w:rPr>
            <w:rStyle w:val="Hyperlink"/>
            <w:b/>
            <w:bCs/>
            <w:i/>
            <w:iCs/>
            <w:lang w:val="en-US"/>
          </w:rPr>
          <w:t>ru</w:t>
        </w:r>
        <w:r w:rsidRPr="00AD7EA9">
          <w:rPr>
            <w:rStyle w:val="Hyperlink"/>
            <w:b/>
            <w:bCs/>
            <w:i/>
            <w:iCs/>
          </w:rPr>
          <w:t>@</w:t>
        </w:r>
        <w:r w:rsidRPr="00AD7EA9">
          <w:rPr>
            <w:rStyle w:val="Hyperlink"/>
            <w:b/>
            <w:bCs/>
            <w:i/>
            <w:iCs/>
            <w:lang w:val="en-US"/>
          </w:rPr>
          <w:t>ya</w:t>
        </w:r>
        <w:r w:rsidRPr="00AD7EA9">
          <w:rPr>
            <w:rStyle w:val="Hyperlink"/>
            <w:b/>
            <w:bCs/>
            <w:i/>
            <w:iCs/>
          </w:rPr>
          <w:t>.</w:t>
        </w:r>
        <w:r w:rsidRPr="00AD7EA9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8410C6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 w:rsidRPr="008410C6">
        <w:rPr>
          <w:b/>
          <w:bCs/>
          <w:i/>
          <w:iCs/>
        </w:rPr>
        <w:t xml:space="preserve">Управление культуры и туризма Липецкой области </w:t>
      </w:r>
      <w:hyperlink r:id="rId21" w:history="1">
        <w:r w:rsidRPr="008410C6">
          <w:rPr>
            <w:rStyle w:val="Hyperlink"/>
            <w:b/>
            <w:bCs/>
            <w:i/>
            <w:iCs/>
            <w:lang w:val="en-US"/>
          </w:rPr>
          <w:t>www</w:t>
        </w:r>
        <w:r w:rsidRPr="008410C6">
          <w:rPr>
            <w:rStyle w:val="Hyperlink"/>
            <w:b/>
            <w:bCs/>
            <w:i/>
            <w:iCs/>
          </w:rPr>
          <w:t>.</w:t>
        </w:r>
        <w:r w:rsidRPr="008410C6">
          <w:rPr>
            <w:rStyle w:val="Hyperlink"/>
            <w:b/>
            <w:bCs/>
            <w:i/>
            <w:iCs/>
            <w:lang w:val="en-US"/>
          </w:rPr>
          <w:t>kultura</w:t>
        </w:r>
        <w:r w:rsidRPr="008410C6">
          <w:rPr>
            <w:rStyle w:val="Hyperlink"/>
            <w:b/>
            <w:bCs/>
            <w:i/>
            <w:iCs/>
          </w:rPr>
          <w:t>48.</w:t>
        </w:r>
        <w:r w:rsidRPr="008410C6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8410C6" w:rsidRDefault="00113D70" w:rsidP="008410C6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 w:rsidRPr="008410C6">
        <w:rPr>
          <w:b/>
          <w:bCs/>
          <w:i/>
          <w:iCs/>
        </w:rPr>
        <w:t xml:space="preserve">СибНИА им. Чаплыгина С.А. </w:t>
      </w:r>
      <w:hyperlink r:id="rId22" w:history="1">
        <w:r w:rsidRPr="008410C6">
          <w:rPr>
            <w:rStyle w:val="Hyperlink"/>
            <w:b/>
            <w:bCs/>
            <w:i/>
            <w:iCs/>
            <w:lang w:val="en-US"/>
          </w:rPr>
          <w:t>www</w:t>
        </w:r>
        <w:r w:rsidRPr="008410C6">
          <w:rPr>
            <w:rStyle w:val="Hyperlink"/>
            <w:b/>
            <w:bCs/>
            <w:i/>
            <w:iCs/>
          </w:rPr>
          <w:t>.</w:t>
        </w:r>
        <w:r w:rsidRPr="008410C6">
          <w:rPr>
            <w:rStyle w:val="Hyperlink"/>
            <w:b/>
            <w:bCs/>
            <w:i/>
            <w:iCs/>
            <w:lang w:val="en-US"/>
          </w:rPr>
          <w:t>sibnia</w:t>
        </w:r>
        <w:r w:rsidRPr="008410C6">
          <w:rPr>
            <w:rStyle w:val="Hyperlink"/>
            <w:b/>
            <w:bCs/>
            <w:i/>
            <w:iCs/>
          </w:rPr>
          <w:t>.</w:t>
        </w:r>
        <w:r w:rsidRPr="008410C6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8410C6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 w:rsidRPr="008410C6">
        <w:rPr>
          <w:b/>
          <w:bCs/>
          <w:i/>
          <w:iCs/>
        </w:rPr>
        <w:t xml:space="preserve">Компания АртоТойс (Москва) </w:t>
      </w:r>
      <w:hyperlink r:id="rId23" w:history="1">
        <w:r w:rsidRPr="008410C6">
          <w:rPr>
            <w:rStyle w:val="Hyperlink"/>
            <w:b/>
            <w:bCs/>
            <w:i/>
            <w:iCs/>
            <w:lang w:val="en-US"/>
          </w:rPr>
          <w:t>www</w:t>
        </w:r>
        <w:r w:rsidRPr="008410C6">
          <w:rPr>
            <w:rStyle w:val="Hyperlink"/>
            <w:b/>
            <w:bCs/>
            <w:i/>
            <w:iCs/>
          </w:rPr>
          <w:t>.</w:t>
        </w:r>
        <w:r w:rsidRPr="008410C6">
          <w:rPr>
            <w:rStyle w:val="Hyperlink"/>
            <w:b/>
            <w:bCs/>
            <w:i/>
            <w:iCs/>
            <w:lang w:val="en-US"/>
          </w:rPr>
          <w:t>artotoys</w:t>
        </w:r>
        <w:r w:rsidRPr="008410C6">
          <w:rPr>
            <w:rStyle w:val="Hyperlink"/>
            <w:b/>
            <w:bCs/>
            <w:i/>
            <w:iCs/>
          </w:rPr>
          <w:t>.</w:t>
        </w:r>
        <w:r w:rsidRPr="008410C6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CC38A7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Компания Маленький Самолётик </w:t>
      </w:r>
      <w:hyperlink r:id="rId24" w:history="1">
        <w:r w:rsidRPr="00BE0A07">
          <w:rPr>
            <w:rStyle w:val="Hyperlink"/>
            <w:b/>
            <w:bCs/>
            <w:i/>
            <w:iCs/>
            <w:lang w:val="en-US"/>
          </w:rPr>
          <w:t>www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que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CC38A7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МАИ им. Серго Орджоникидзе </w:t>
      </w:r>
      <w:hyperlink r:id="rId25" w:history="1">
        <w:r w:rsidRPr="00BE0A07">
          <w:rPr>
            <w:rStyle w:val="Hyperlink"/>
            <w:b/>
            <w:bCs/>
            <w:i/>
            <w:iCs/>
            <w:lang w:val="en-US"/>
          </w:rPr>
          <w:t>www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mai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8410C6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Бессмертная Эскадрилья </w:t>
      </w:r>
      <w:hyperlink r:id="rId26" w:history="1">
        <w:r w:rsidRPr="008410C6">
          <w:rPr>
            <w:rStyle w:val="Hyperlink"/>
            <w:b/>
            <w:bCs/>
            <w:i/>
            <w:iCs/>
            <w:lang w:val="en-US"/>
          </w:rPr>
          <w:t>www.</w:t>
        </w:r>
        <w:r w:rsidRPr="008410C6">
          <w:rPr>
            <w:rStyle w:val="Hyperlink"/>
            <w:b/>
            <w:bCs/>
            <w:i/>
            <w:iCs/>
          </w:rPr>
          <w:t>Бессмертнаяэскадрилья.рф</w:t>
        </w:r>
      </w:hyperlink>
    </w:p>
    <w:p w:rsidR="00113D70" w:rsidRPr="00CC38A7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ЦАГИ </w:t>
      </w:r>
      <w:hyperlink r:id="rId27" w:history="1">
        <w:r w:rsidRPr="00BE0A07">
          <w:rPr>
            <w:rStyle w:val="Hyperlink"/>
            <w:b/>
            <w:bCs/>
            <w:i/>
            <w:iCs/>
            <w:lang w:val="en-US"/>
          </w:rPr>
          <w:t>www.tsagi.ru</w:t>
        </w:r>
      </w:hyperlink>
    </w:p>
    <w:p w:rsidR="00113D70" w:rsidRPr="001D723E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 w:rsidRPr="001D723E">
        <w:rPr>
          <w:b/>
          <w:bCs/>
          <w:i/>
          <w:iCs/>
        </w:rPr>
        <w:t xml:space="preserve">Ассоциация выпускников и сотрудников ВВИА им.проф.  Н.Е. Жуковского </w:t>
      </w:r>
      <w:hyperlink r:id="rId28" w:history="1">
        <w:r w:rsidRPr="001D723E">
          <w:rPr>
            <w:rStyle w:val="Hyperlink"/>
            <w:b/>
            <w:bCs/>
            <w:i/>
            <w:iCs/>
            <w:lang w:val="en-US"/>
          </w:rPr>
          <w:t>www</w:t>
        </w:r>
        <w:r w:rsidRPr="001D723E">
          <w:rPr>
            <w:rStyle w:val="Hyperlink"/>
            <w:b/>
            <w:bCs/>
            <w:i/>
            <w:iCs/>
          </w:rPr>
          <w:t>.</w:t>
        </w:r>
        <w:r w:rsidRPr="001D723E">
          <w:rPr>
            <w:rStyle w:val="Hyperlink"/>
            <w:b/>
            <w:bCs/>
            <w:i/>
            <w:iCs/>
            <w:lang w:val="en-US"/>
          </w:rPr>
          <w:t>nasledie</w:t>
        </w:r>
        <w:r w:rsidRPr="001D723E">
          <w:rPr>
            <w:rStyle w:val="Hyperlink"/>
            <w:b/>
            <w:bCs/>
            <w:i/>
            <w:iCs/>
          </w:rPr>
          <w:t>-</w:t>
        </w:r>
        <w:r w:rsidRPr="001D723E">
          <w:rPr>
            <w:rStyle w:val="Hyperlink"/>
            <w:b/>
            <w:bCs/>
            <w:i/>
            <w:iCs/>
            <w:lang w:val="en-US"/>
          </w:rPr>
          <w:t>vvia</w:t>
        </w:r>
        <w:r w:rsidRPr="001D723E">
          <w:rPr>
            <w:rStyle w:val="Hyperlink"/>
            <w:b/>
            <w:bCs/>
            <w:i/>
            <w:iCs/>
          </w:rPr>
          <w:t>.</w:t>
        </w:r>
        <w:r w:rsidRPr="001D723E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Видео канал </w:t>
      </w:r>
      <w:r>
        <w:rPr>
          <w:b/>
          <w:bCs/>
          <w:i/>
          <w:iCs/>
          <w:lang w:val="en-US"/>
        </w:rPr>
        <w:t xml:space="preserve">YouTube </w:t>
      </w:r>
      <w:r>
        <w:rPr>
          <w:b/>
          <w:bCs/>
          <w:i/>
          <w:iCs/>
        </w:rPr>
        <w:t>«АвиаРозмысл»</w:t>
      </w:r>
    </w:p>
    <w:p w:rsidR="00113D70" w:rsidRPr="008410C6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Издательство «Раненбургский Вестник» </w:t>
      </w:r>
      <w:hyperlink r:id="rId29" w:history="1">
        <w:r w:rsidRPr="00BE0A07">
          <w:rPr>
            <w:rStyle w:val="Hyperlink"/>
            <w:b/>
            <w:bCs/>
            <w:i/>
            <w:iCs/>
            <w:lang w:val="en-US"/>
          </w:rPr>
          <w:t>www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rvestnik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8410C6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Фонд имени А.А. Сереброва </w:t>
      </w:r>
      <w:hyperlink r:id="rId30" w:history="1">
        <w:r w:rsidRPr="00BE0A07">
          <w:rPr>
            <w:rStyle w:val="Hyperlink"/>
            <w:b/>
            <w:bCs/>
            <w:i/>
            <w:iCs/>
            <w:lang w:val="en-US"/>
          </w:rPr>
          <w:t>www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fondserebrova</w:t>
        </w:r>
        <w:r w:rsidRPr="00BE0A07">
          <w:rPr>
            <w:rStyle w:val="Hyperlink"/>
            <w:b/>
            <w:bCs/>
            <w:i/>
            <w:iCs/>
          </w:rPr>
          <w:t>.</w:t>
        </w:r>
        <w:r w:rsidRPr="00BE0A07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Pr="001D723E" w:rsidRDefault="00113D70" w:rsidP="003B7A5D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 w:rsidRPr="001D723E">
        <w:rPr>
          <w:b/>
          <w:bCs/>
          <w:i/>
          <w:iCs/>
        </w:rPr>
        <w:t xml:space="preserve">Московский педагогический университет (МПГУ) </w:t>
      </w:r>
      <w:hyperlink r:id="rId31" w:history="1">
        <w:r w:rsidRPr="001D723E">
          <w:rPr>
            <w:rStyle w:val="Hyperlink"/>
            <w:b/>
            <w:bCs/>
            <w:i/>
            <w:iCs/>
            <w:lang w:val="en-US"/>
          </w:rPr>
          <w:t>www</w:t>
        </w:r>
        <w:r w:rsidRPr="001D723E">
          <w:rPr>
            <w:rStyle w:val="Hyperlink"/>
            <w:b/>
            <w:bCs/>
            <w:i/>
            <w:iCs/>
          </w:rPr>
          <w:t>.</w:t>
        </w:r>
        <w:r w:rsidRPr="001D723E">
          <w:rPr>
            <w:rStyle w:val="Hyperlink"/>
            <w:b/>
            <w:bCs/>
            <w:i/>
            <w:iCs/>
            <w:lang w:val="en-US"/>
          </w:rPr>
          <w:t>mpgu</w:t>
        </w:r>
        <w:r w:rsidRPr="001D723E">
          <w:rPr>
            <w:rStyle w:val="Hyperlink"/>
            <w:b/>
            <w:bCs/>
            <w:i/>
            <w:iCs/>
          </w:rPr>
          <w:t>.</w:t>
        </w:r>
        <w:r w:rsidRPr="001D723E">
          <w:rPr>
            <w:rStyle w:val="Hyperlink"/>
            <w:b/>
            <w:bCs/>
            <w:i/>
            <w:iCs/>
            <w:lang w:val="en-US"/>
          </w:rPr>
          <w:t>su</w:t>
        </w:r>
      </w:hyperlink>
    </w:p>
    <w:p w:rsidR="00113D70" w:rsidRDefault="00113D70" w:rsidP="00B25754">
      <w:pPr>
        <w:ind w:left="708" w:firstLine="708"/>
        <w:rPr>
          <w:b/>
          <w:bCs/>
          <w:i/>
          <w:iCs/>
          <w:sz w:val="28"/>
          <w:szCs w:val="28"/>
          <w:u w:val="single"/>
        </w:rPr>
      </w:pPr>
    </w:p>
    <w:p w:rsidR="00113D70" w:rsidRDefault="00113D70" w:rsidP="008D6AA6">
      <w:pPr>
        <w:ind w:left="709"/>
        <w:rPr>
          <w:b/>
          <w:bCs/>
          <w:i/>
          <w:iCs/>
          <w:sz w:val="28"/>
          <w:szCs w:val="28"/>
          <w:u w:val="single"/>
        </w:rPr>
      </w:pPr>
    </w:p>
    <w:p w:rsidR="00113D70" w:rsidRPr="00E9686A" w:rsidRDefault="00113D70" w:rsidP="008D6AA6">
      <w:pPr>
        <w:ind w:left="709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Стать участником проекта</w:t>
      </w:r>
      <w:r w:rsidRPr="00E9686A">
        <w:rPr>
          <w:b/>
          <w:bCs/>
          <w:i/>
          <w:iCs/>
          <w:sz w:val="28"/>
          <w:szCs w:val="28"/>
          <w:u w:val="single"/>
        </w:rPr>
        <w:t>:</w:t>
      </w:r>
    </w:p>
    <w:p w:rsidR="00113D70" w:rsidRPr="00647413" w:rsidRDefault="00113D70" w:rsidP="008D6AA6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  <w:r>
        <w:rPr>
          <w:b/>
          <w:bCs/>
          <w:i/>
          <w:iCs/>
        </w:rPr>
        <w:t xml:space="preserve">Принять участи в проекте могут  все желающие, как </w:t>
      </w:r>
      <w:r w:rsidRPr="00B2575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физические лица, так и организации, в том числе</w:t>
      </w:r>
      <w:r w:rsidRPr="00B25754">
        <w:rPr>
          <w:b/>
          <w:bCs/>
          <w:i/>
          <w:iCs/>
        </w:rPr>
        <w:t>, работающие с детьми и</w:t>
      </w:r>
      <w:r>
        <w:rPr>
          <w:b/>
          <w:bCs/>
          <w:i/>
          <w:iCs/>
        </w:rPr>
        <w:t xml:space="preserve"> молодёжью, </w:t>
      </w:r>
      <w:r w:rsidRPr="00B25754">
        <w:rPr>
          <w:b/>
          <w:bCs/>
          <w:i/>
          <w:iCs/>
        </w:rPr>
        <w:t>заяв</w:t>
      </w:r>
      <w:r>
        <w:rPr>
          <w:b/>
          <w:bCs/>
          <w:i/>
          <w:iCs/>
        </w:rPr>
        <w:t xml:space="preserve">ившие о своём желании </w:t>
      </w:r>
      <w:r w:rsidRPr="00B25754">
        <w:rPr>
          <w:b/>
          <w:bCs/>
          <w:i/>
          <w:iCs/>
        </w:rPr>
        <w:t xml:space="preserve"> участ</w:t>
      </w:r>
      <w:r>
        <w:rPr>
          <w:b/>
          <w:bCs/>
          <w:i/>
          <w:iCs/>
        </w:rPr>
        <w:t>вовать</w:t>
      </w:r>
      <w:r w:rsidRPr="00B25754">
        <w:rPr>
          <w:b/>
          <w:bCs/>
          <w:i/>
          <w:iCs/>
        </w:rPr>
        <w:t xml:space="preserve"> в </w:t>
      </w:r>
      <w:r>
        <w:rPr>
          <w:b/>
          <w:bCs/>
          <w:i/>
          <w:iCs/>
        </w:rPr>
        <w:t xml:space="preserve">проекте письмом на почту </w:t>
      </w:r>
      <w:hyperlink r:id="rId32" w:history="1">
        <w:r w:rsidRPr="00AD7EA9">
          <w:rPr>
            <w:rStyle w:val="Hyperlink"/>
            <w:b/>
            <w:bCs/>
            <w:i/>
            <w:iCs/>
            <w:lang w:val="en-US"/>
          </w:rPr>
          <w:t>cardkit</w:t>
        </w:r>
        <w:r w:rsidRPr="001908C9">
          <w:rPr>
            <w:rStyle w:val="Hyperlink"/>
            <w:b/>
            <w:bCs/>
            <w:i/>
            <w:iCs/>
          </w:rPr>
          <w:t>.</w:t>
        </w:r>
        <w:r w:rsidRPr="00AD7EA9">
          <w:rPr>
            <w:rStyle w:val="Hyperlink"/>
            <w:b/>
            <w:bCs/>
            <w:i/>
            <w:iCs/>
            <w:lang w:val="en-US"/>
          </w:rPr>
          <w:t>ru</w:t>
        </w:r>
        <w:r w:rsidRPr="001908C9">
          <w:rPr>
            <w:rStyle w:val="Hyperlink"/>
            <w:b/>
            <w:bCs/>
            <w:i/>
            <w:iCs/>
          </w:rPr>
          <w:t>@</w:t>
        </w:r>
        <w:r w:rsidRPr="00AD7EA9">
          <w:rPr>
            <w:rStyle w:val="Hyperlink"/>
            <w:b/>
            <w:bCs/>
            <w:i/>
            <w:iCs/>
            <w:lang w:val="en-US"/>
          </w:rPr>
          <w:t>ya</w:t>
        </w:r>
        <w:r w:rsidRPr="001908C9">
          <w:rPr>
            <w:rStyle w:val="Hyperlink"/>
            <w:b/>
            <w:bCs/>
            <w:i/>
            <w:iCs/>
          </w:rPr>
          <w:t>.</w:t>
        </w:r>
        <w:r w:rsidRPr="00AD7EA9">
          <w:rPr>
            <w:rStyle w:val="Hyperlink"/>
            <w:b/>
            <w:bCs/>
            <w:i/>
            <w:iCs/>
            <w:lang w:val="en-US"/>
          </w:rPr>
          <w:t>ru</w:t>
        </w:r>
      </w:hyperlink>
      <w:r w:rsidRPr="001908C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или по телефону:</w:t>
      </w:r>
      <w:r w:rsidRPr="001908C9">
        <w:rPr>
          <w:b/>
          <w:bCs/>
          <w:i/>
          <w:iCs/>
        </w:rPr>
        <w:t xml:space="preserve"> +7(985)411-21-75</w:t>
      </w:r>
      <w:r w:rsidRPr="00B25754">
        <w:rPr>
          <w:b/>
          <w:bCs/>
          <w:i/>
          <w:iCs/>
        </w:rPr>
        <w:t>.</w:t>
      </w:r>
      <w:r w:rsidRPr="001908C9">
        <w:rPr>
          <w:b/>
          <w:bCs/>
          <w:i/>
          <w:iCs/>
        </w:rPr>
        <w:t xml:space="preserve"> </w:t>
      </w:r>
      <w:r w:rsidRPr="00B2575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Пишите, звоните. Мы рады каждому.</w:t>
      </w:r>
    </w:p>
    <w:p w:rsidR="00113D70" w:rsidRDefault="00113D70" w:rsidP="001908C9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Default="00113D70" w:rsidP="001908C9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Default="00113D70" w:rsidP="001908C9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Default="00113D70" w:rsidP="001908C9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Pr="00B14606" w:rsidRDefault="00113D70" w:rsidP="00CC186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 w:val="40"/>
          <w:szCs w:val="40"/>
        </w:rPr>
      </w:pPr>
      <w:r w:rsidRPr="00B14606">
        <w:rPr>
          <w:b/>
          <w:bCs/>
          <w:i/>
          <w:iCs/>
          <w:sz w:val="40"/>
          <w:szCs w:val="40"/>
        </w:rPr>
        <w:t>Акции в рамках проекта«150 лет великому русскому учёному С.А. Чаплыгину»</w:t>
      </w:r>
    </w:p>
    <w:p w:rsidR="00113D70" w:rsidRPr="009120D0" w:rsidRDefault="00113D70" w:rsidP="009120D0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b/>
          <w:bCs/>
          <w:i/>
          <w:iCs/>
        </w:rPr>
      </w:pPr>
    </w:p>
    <w:p w:rsidR="00113D70" w:rsidRDefault="00113D70" w:rsidP="001908C9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Pr="00C431B2" w:rsidRDefault="00113D70" w:rsidP="00CC18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rPr>
          <w:b/>
          <w:bCs/>
          <w:i/>
          <w:iCs/>
          <w:sz w:val="28"/>
          <w:szCs w:val="28"/>
        </w:rPr>
      </w:pPr>
      <w:r w:rsidRPr="00C431B2">
        <w:rPr>
          <w:b/>
          <w:bCs/>
          <w:i/>
          <w:iCs/>
          <w:sz w:val="28"/>
          <w:szCs w:val="28"/>
        </w:rPr>
        <w:t>Акция «Самолётик «150 лет Чаплыгину»</w:t>
      </w:r>
    </w:p>
    <w:p w:rsidR="00113D70" w:rsidRPr="00C431B2" w:rsidRDefault="00113D70" w:rsidP="005420B5">
      <w:pPr>
        <w:ind w:left="709"/>
        <w:rPr>
          <w:b/>
          <w:bCs/>
          <w:i/>
          <w:iCs/>
          <w:lang w:val="en-US"/>
        </w:rPr>
      </w:pPr>
      <w:r w:rsidRPr="00C431B2">
        <w:rPr>
          <w:b/>
          <w:bCs/>
          <w:i/>
          <w:iCs/>
        </w:rPr>
        <w:t xml:space="preserve">Производственная компания </w:t>
      </w:r>
      <w:r w:rsidRPr="00C431B2">
        <w:rPr>
          <w:b/>
          <w:bCs/>
          <w:i/>
          <w:iCs/>
          <w:lang w:val="en-US"/>
        </w:rPr>
        <w:t>CardKit</w:t>
      </w:r>
      <w:r w:rsidRPr="00C431B2">
        <w:rPr>
          <w:b/>
          <w:bCs/>
          <w:i/>
          <w:iCs/>
        </w:rPr>
        <w:t xml:space="preserve"> (Москва) в содружестве с АртоТойс и Бессмертная Эскадрилья.рф представляют набор простейших метательных моделей самолётов со стилизованным изображением портрета учёного Чаплыгина С.А.и текстом, посвящённым 150-летию со дня рождения Чаплыгина. Модели самолётов предназначены для самостоятельной сборки и запуска взрослыми и детьми, проведения соревнований в помещении и на открытом воздухе на дальность полёта и выполнение фигур высшего пилотажа. Модели доступны к свободному скачиванию по </w:t>
      </w:r>
      <w:hyperlink r:id="rId33" w:history="1">
        <w:r w:rsidRPr="00C431B2">
          <w:rPr>
            <w:rStyle w:val="Hyperlink"/>
            <w:b/>
            <w:bCs/>
            <w:i/>
            <w:iCs/>
          </w:rPr>
          <w:t>данной ссылке</w:t>
        </w:r>
      </w:hyperlink>
      <w:r w:rsidRPr="00C431B2">
        <w:rPr>
          <w:b/>
          <w:bCs/>
          <w:i/>
          <w:iCs/>
        </w:rPr>
        <w:t xml:space="preserve"> для дальнейшей самостоятельной печати и, одновременно,  для покупки напечатанного набора из нескольких самолётов на указанном сайте с доставкой по всему миру. Средства от продажи самолётиков пойдут на изготовление и установку памятной доски, посвящённой 150-летию учёного от «Благодарных потомков».  Подробная информация будет размещена на сайте </w:t>
      </w:r>
      <w:hyperlink r:id="rId34" w:history="1">
        <w:r w:rsidRPr="00C431B2">
          <w:rPr>
            <w:rStyle w:val="Hyperlink"/>
            <w:b/>
            <w:bCs/>
            <w:i/>
            <w:iCs/>
            <w:lang w:val="en-US"/>
          </w:rPr>
          <w:t>www.cardkit.ru</w:t>
        </w:r>
      </w:hyperlink>
    </w:p>
    <w:p w:rsidR="00113D70" w:rsidRPr="00C431B2" w:rsidRDefault="00113D70" w:rsidP="00CC1862">
      <w:pPr>
        <w:pStyle w:val="ListParagraph"/>
        <w:numPr>
          <w:ilvl w:val="0"/>
          <w:numId w:val="11"/>
        </w:numPr>
        <w:rPr>
          <w:rFonts w:ascii="Arialtm" w:hAnsi="Arialtm" w:cs="Arialtm"/>
          <w:b/>
          <w:bCs/>
          <w:i/>
          <w:iCs/>
          <w:sz w:val="28"/>
          <w:szCs w:val="28"/>
        </w:rPr>
      </w:pPr>
      <w:r w:rsidRPr="00C431B2">
        <w:rPr>
          <w:b/>
          <w:bCs/>
          <w:i/>
          <w:iCs/>
          <w:sz w:val="28"/>
          <w:szCs w:val="28"/>
        </w:rPr>
        <w:t>Логотип «Чаплыгин 150 лет»</w:t>
      </w:r>
    </w:p>
    <w:p w:rsidR="00113D70" w:rsidRPr="00C431B2" w:rsidRDefault="00113D70" w:rsidP="00BA3411">
      <w:pPr>
        <w:ind w:left="709"/>
        <w:rPr>
          <w:b/>
          <w:bCs/>
        </w:rPr>
      </w:pPr>
      <w:r w:rsidRPr="00C431B2">
        <w:rPr>
          <w:b/>
          <w:bCs/>
        </w:rPr>
        <w:t xml:space="preserve">Вы можете </w:t>
      </w:r>
      <w:hyperlink r:id="rId35" w:history="1">
        <w:r w:rsidRPr="00C431B2">
          <w:rPr>
            <w:rStyle w:val="Hyperlink"/>
            <w:b/>
            <w:bCs/>
          </w:rPr>
          <w:t>скачать логотип «Чаплыгин.150 лет»</w:t>
        </w:r>
      </w:hyperlink>
      <w:r w:rsidRPr="00C431B2">
        <w:rPr>
          <w:b/>
          <w:bCs/>
        </w:rPr>
        <w:t xml:space="preserve">  для размещения его в почтовых отправлениях, в качестве аватарки соц. сетях, личных сайтах и пабликах. </w:t>
      </w:r>
    </w:p>
    <w:p w:rsidR="00113D70" w:rsidRPr="00C431B2" w:rsidRDefault="00113D70" w:rsidP="00BA3411">
      <w:pPr>
        <w:pStyle w:val="ListParagraph"/>
        <w:numPr>
          <w:ilvl w:val="0"/>
          <w:numId w:val="11"/>
        </w:numPr>
        <w:rPr>
          <w:b/>
          <w:bCs/>
          <w:i/>
          <w:iCs/>
        </w:rPr>
      </w:pPr>
      <w:r w:rsidRPr="00C431B2">
        <w:rPr>
          <w:b/>
          <w:bCs/>
          <w:i/>
          <w:iCs/>
          <w:sz w:val="28"/>
          <w:szCs w:val="28"/>
        </w:rPr>
        <w:t>Статья о С.А. Чаплыгине</w:t>
      </w:r>
    </w:p>
    <w:p w:rsidR="00113D70" w:rsidRPr="00C431B2" w:rsidRDefault="00113D70" w:rsidP="00BA3411">
      <w:pPr>
        <w:ind w:left="709"/>
        <w:rPr>
          <w:b/>
          <w:bCs/>
          <w:i/>
          <w:iCs/>
        </w:rPr>
      </w:pPr>
      <w:r w:rsidRPr="00C431B2">
        <w:rPr>
          <w:b/>
          <w:bCs/>
          <w:i/>
          <w:iCs/>
        </w:rPr>
        <w:t>Статья о жизни и трудах Чаплыгина будет опубликована 4 апреля 2019 года в нескольких газетах, интернет-изданиях, сайтах.</w:t>
      </w:r>
    </w:p>
    <w:p w:rsidR="00113D70" w:rsidRDefault="00113D70" w:rsidP="00BA3411">
      <w:pPr>
        <w:ind w:left="709"/>
      </w:pPr>
    </w:p>
    <w:p w:rsidR="00113D70" w:rsidRDefault="00113D70" w:rsidP="00BA3411">
      <w:pPr>
        <w:ind w:left="709"/>
      </w:pPr>
    </w:p>
    <w:p w:rsidR="00113D70" w:rsidRDefault="00113D70" w:rsidP="00BA3411">
      <w:pPr>
        <w:ind w:left="709"/>
      </w:pPr>
    </w:p>
    <w:p w:rsidR="00113D70" w:rsidRDefault="00113D70" w:rsidP="00BA3411">
      <w:pPr>
        <w:ind w:left="709"/>
      </w:pPr>
    </w:p>
    <w:p w:rsidR="00113D70" w:rsidRPr="00C431B2" w:rsidRDefault="00113D70" w:rsidP="002258C5">
      <w:pPr>
        <w:pStyle w:val="ListParagraph"/>
        <w:numPr>
          <w:ilvl w:val="0"/>
          <w:numId w:val="11"/>
        </w:numPr>
        <w:rPr>
          <w:b/>
          <w:bCs/>
          <w:i/>
          <w:iCs/>
          <w:sz w:val="28"/>
          <w:szCs w:val="28"/>
        </w:rPr>
      </w:pPr>
      <w:r w:rsidRPr="00C431B2">
        <w:rPr>
          <w:b/>
          <w:bCs/>
          <w:i/>
          <w:iCs/>
          <w:sz w:val="28"/>
          <w:szCs w:val="28"/>
        </w:rPr>
        <w:t>Акция «Чаплыгинские чтения»</w:t>
      </w:r>
    </w:p>
    <w:p w:rsidR="00113D70" w:rsidRPr="00C431B2" w:rsidRDefault="00113D70" w:rsidP="005420B5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C431B2">
        <w:rPr>
          <w:b/>
          <w:bCs/>
          <w:i/>
          <w:iCs/>
        </w:rPr>
        <w:t>Наш официальный видеоканал АвиаРозмысл представляет видео-чтения глав из  книги Льва Гумилевского «ЧАПЛЫГИН», выпущенной издательством «Молодая Гвардия» в серии ЖЗЛ  в 1969 году к 100-летию учёного. В рамках этой инициативы, каждый желающих может записать видео чтения главы из книги, предварительно согласовав с организатором своё участие заполнением простой анкеты. Данный проект добровольный и свободный для участия всех желающих</w:t>
      </w:r>
      <w:hyperlink r:id="rId36" w:history="1">
        <w:r w:rsidRPr="00C431B2">
          <w:rPr>
            <w:rStyle w:val="Hyperlink"/>
            <w:b/>
            <w:bCs/>
            <w:i/>
            <w:iCs/>
          </w:rPr>
          <w:t>. Ссылка на анкету</w:t>
        </w:r>
      </w:hyperlink>
    </w:p>
    <w:p w:rsidR="00113D70" w:rsidRDefault="00113D70" w:rsidP="005420B5">
      <w:pPr>
        <w:pStyle w:val="ListParagraph"/>
        <w:autoSpaceDE w:val="0"/>
        <w:autoSpaceDN w:val="0"/>
        <w:adjustRightInd w:val="0"/>
        <w:spacing w:after="0" w:line="480" w:lineRule="auto"/>
        <w:rPr>
          <w:b/>
          <w:bCs/>
          <w:noProof/>
          <w:sz w:val="28"/>
          <w:szCs w:val="28"/>
          <w:lang w:eastAsia="ru-RU"/>
        </w:rPr>
      </w:pPr>
      <w:r w:rsidRPr="009E300A">
        <w:rPr>
          <w:b/>
          <w:bCs/>
          <w:noProof/>
          <w:sz w:val="28"/>
          <w:szCs w:val="28"/>
          <w:lang w:eastAsia="ru-RU"/>
        </w:rPr>
        <w:pict>
          <v:shape id="Рисунок 0" o:spid="_x0000_i1031" type="#_x0000_t75" alt="книга ЧАПЛЫГИН.png" style="width:104.25pt;height:147pt;visibility:visible">
            <v:imagedata r:id="rId37" o:title=""/>
          </v:shape>
        </w:pict>
      </w:r>
    </w:p>
    <w:p w:rsidR="00113D70" w:rsidRDefault="00113D70" w:rsidP="00CC18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  <w:r w:rsidRPr="00C431B2">
        <w:rPr>
          <w:b/>
          <w:bCs/>
          <w:i/>
          <w:iCs/>
          <w:sz w:val="28"/>
          <w:szCs w:val="28"/>
        </w:rPr>
        <w:t>Выпуск юбилейных значков к 150-летию Чаплыгина С.А.</w:t>
      </w:r>
    </w:p>
    <w:p w:rsidR="00113D70" w:rsidRPr="00177914" w:rsidRDefault="00113D70" w:rsidP="00177914">
      <w:pPr>
        <w:autoSpaceDE w:val="0"/>
        <w:autoSpaceDN w:val="0"/>
        <w:adjustRightInd w:val="0"/>
        <w:spacing w:after="0" w:line="240" w:lineRule="auto"/>
        <w:ind w:left="144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А.</w:t>
      </w:r>
      <w:r w:rsidRPr="00177914">
        <w:rPr>
          <w:b/>
          <w:bCs/>
          <w:i/>
          <w:iCs/>
          <w:sz w:val="28"/>
          <w:szCs w:val="28"/>
        </w:rPr>
        <w:t>Проектирование и подготовка к производству</w:t>
      </w:r>
    </w:p>
    <w:p w:rsidR="00113D70" w:rsidRDefault="00113D70" w:rsidP="0033354F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Производственная компания </w:t>
      </w:r>
      <w:r>
        <w:rPr>
          <w:b/>
          <w:bCs/>
          <w:i/>
          <w:iCs/>
          <w:lang w:val="en-US"/>
        </w:rPr>
        <w:t>CardKit</w:t>
      </w:r>
      <w:r w:rsidRPr="0033354F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(Москва) разработала дизайн и подготовила к производству юбилейные значки к 150-летию Чаплыгина С.А.</w:t>
      </w:r>
    </w:p>
    <w:p w:rsidR="00113D70" w:rsidRDefault="00113D70" w:rsidP="0033354F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</w:p>
    <w:p w:rsidR="00113D70" w:rsidRDefault="00113D70" w:rsidP="0033354F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Данные значки предполагается выпустить в двух исполнениях цветов: золотом и серебряном. Больший диаметр 50 мм, крепление винт с гайкой, индивидуальный номер на каждом значке. Вместе со значком будут вручаться удостоверения с подробным описанием значка и его символами, именем владельца и номером значка.</w:t>
      </w:r>
    </w:p>
    <w:p w:rsidR="00113D70" w:rsidRPr="0080626D" w:rsidRDefault="00113D70" w:rsidP="0033354F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  <w:color w:val="008000"/>
        </w:rPr>
      </w:pPr>
      <w:r w:rsidRPr="0080626D">
        <w:rPr>
          <w:b/>
          <w:bCs/>
          <w:i/>
          <w:iCs/>
          <w:color w:val="800000"/>
        </w:rPr>
        <w:t xml:space="preserve">Все желающие стать обладателем значка могут писать о своём желании на почту </w:t>
      </w:r>
      <w:r w:rsidRPr="00256386">
        <w:rPr>
          <w:b/>
          <w:bCs/>
          <w:i/>
          <w:iCs/>
          <w:color w:val="008000"/>
        </w:rPr>
        <w:t>cardkit.ru@ya.ru</w:t>
      </w:r>
      <w:r w:rsidRPr="0080626D">
        <w:rPr>
          <w:b/>
          <w:bCs/>
          <w:i/>
          <w:iCs/>
          <w:color w:val="800000"/>
        </w:rPr>
        <w:t xml:space="preserve"> или звонить по телефону </w:t>
      </w:r>
      <w:r w:rsidRPr="0080626D">
        <w:rPr>
          <w:b/>
          <w:bCs/>
          <w:i/>
          <w:iCs/>
          <w:color w:val="008000"/>
        </w:rPr>
        <w:t>+7(495)411-21-75</w:t>
      </w:r>
    </w:p>
    <w:p w:rsidR="00113D70" w:rsidRDefault="00113D70" w:rsidP="0033354F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</w:p>
    <w:p w:rsidR="00113D70" w:rsidRDefault="00113D70" w:rsidP="0033354F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9E300A">
        <w:rPr>
          <w:b/>
          <w:bCs/>
          <w:i/>
          <w:iCs/>
          <w:noProof/>
          <w:lang w:eastAsia="ru-RU"/>
        </w:rPr>
        <w:pict>
          <v:shape id="Рисунок 1" o:spid="_x0000_i1032" type="#_x0000_t75" alt="значок-серебро-4.png" style="width:150.75pt;height:130.5pt;visibility:visible">
            <v:imagedata r:id="rId38" o:title=""/>
            <o:lock v:ext="edit" aspectratio="f"/>
          </v:shape>
        </w:pict>
      </w:r>
      <w:r w:rsidRPr="009E300A">
        <w:rPr>
          <w:b/>
          <w:bCs/>
          <w:i/>
          <w:iCs/>
          <w:noProof/>
          <w:lang w:eastAsia="ru-RU"/>
        </w:rPr>
        <w:pict>
          <v:shape id="Рисунок 2" o:spid="_x0000_i1033" type="#_x0000_t75" alt="значок-золото-1.png" style="width:152.25pt;height:133.5pt;visibility:visible">
            <v:imagedata r:id="rId39" o:title="" cropleft="-151f"/>
            <o:lock v:ext="edit" aspectratio="f"/>
          </v:shape>
        </w:pict>
      </w:r>
    </w:p>
    <w:p w:rsidR="00113D70" w:rsidRDefault="00113D70" w:rsidP="00177914">
      <w:pPr>
        <w:autoSpaceDE w:val="0"/>
        <w:autoSpaceDN w:val="0"/>
        <w:adjustRightInd w:val="0"/>
        <w:spacing w:after="0" w:line="240" w:lineRule="auto"/>
        <w:ind w:left="1440"/>
        <w:rPr>
          <w:b/>
          <w:bCs/>
          <w:i/>
          <w:iCs/>
          <w:sz w:val="28"/>
          <w:szCs w:val="28"/>
        </w:rPr>
      </w:pPr>
    </w:p>
    <w:p w:rsidR="00113D70" w:rsidRPr="00177914" w:rsidRDefault="00113D70" w:rsidP="00177914">
      <w:pPr>
        <w:autoSpaceDE w:val="0"/>
        <w:autoSpaceDN w:val="0"/>
        <w:adjustRightInd w:val="0"/>
        <w:spacing w:after="0" w:line="240" w:lineRule="auto"/>
        <w:ind w:left="144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Б. </w:t>
      </w:r>
      <w:r w:rsidRPr="00177914">
        <w:rPr>
          <w:b/>
          <w:bCs/>
          <w:i/>
          <w:iCs/>
          <w:sz w:val="28"/>
          <w:szCs w:val="28"/>
        </w:rPr>
        <w:t xml:space="preserve">Производство </w:t>
      </w:r>
    </w:p>
    <w:p w:rsidR="00113D70" w:rsidRDefault="00113D70" w:rsidP="00555908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Начало производства значков запланировано на апрель 2019 года, в месяц рождения Чаплыгина С.А. Первоначальный тираж 100 шт., который будет увеличиваться по мере необходимости, номера значков не будут повторяться, и будут продолжаться в числовой последовательности. О распространении юбилейных значков будет сообщено на сайте компании </w:t>
      </w:r>
      <w:r>
        <w:rPr>
          <w:b/>
          <w:bCs/>
          <w:i/>
          <w:iCs/>
          <w:lang w:val="en-US"/>
        </w:rPr>
        <w:t>CardKit</w:t>
      </w:r>
      <w:r w:rsidRPr="00555908">
        <w:rPr>
          <w:b/>
          <w:bCs/>
          <w:i/>
          <w:iCs/>
        </w:rPr>
        <w:t xml:space="preserve"> (</w:t>
      </w:r>
      <w:r>
        <w:rPr>
          <w:b/>
          <w:bCs/>
          <w:i/>
          <w:iCs/>
        </w:rPr>
        <w:t>Москва) и сайтах партнёров проектов.</w:t>
      </w:r>
    </w:p>
    <w:p w:rsidR="00113D70" w:rsidRDefault="00113D70" w:rsidP="00555908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</w:p>
    <w:p w:rsidR="00113D70" w:rsidRPr="00C431B2" w:rsidRDefault="00113D70" w:rsidP="00CC18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  <w:r w:rsidRPr="00C431B2">
        <w:rPr>
          <w:b/>
          <w:bCs/>
          <w:i/>
          <w:iCs/>
          <w:sz w:val="28"/>
          <w:szCs w:val="28"/>
        </w:rPr>
        <w:t>Участие в фестивале Московское Небо</w:t>
      </w:r>
    </w:p>
    <w:p w:rsidR="00113D70" w:rsidRDefault="00113D70" w:rsidP="00FC636A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</w:p>
    <w:p w:rsidR="00113D70" w:rsidRDefault="00113D70" w:rsidP="00FC636A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В рамках </w:t>
      </w:r>
      <w:hyperlink r:id="rId40" w:history="1">
        <w:r w:rsidRPr="00256386">
          <w:rPr>
            <w:rStyle w:val="Hyperlink"/>
            <w:b/>
            <w:bCs/>
            <w:i/>
            <w:iCs/>
          </w:rPr>
          <w:t>фестиваля Московское Небо</w:t>
        </w:r>
      </w:hyperlink>
      <w:r>
        <w:rPr>
          <w:b/>
          <w:bCs/>
          <w:i/>
          <w:iCs/>
        </w:rPr>
        <w:t>, который  состоится 25-26 мая 2019 года, будут организованы мероприятия для взрослых и детей с целью информирования о юбилее Чаплыгина С.А.  В частности, будут распространяться самолётики «150 лет Чаплыгину», юбилейные значки.  Будут организованы конкурсы на дальность полёта и выполнение фигур высшего пилотажа среди детей с использованием метательных моделей самолётов.</w:t>
      </w:r>
    </w:p>
    <w:p w:rsidR="00113D70" w:rsidRDefault="00113D70" w:rsidP="00FC636A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</w:p>
    <w:p w:rsidR="00113D70" w:rsidRPr="00C431B2" w:rsidRDefault="00113D70" w:rsidP="00CC18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  <w:r w:rsidRPr="00C431B2">
        <w:rPr>
          <w:b/>
          <w:bCs/>
          <w:i/>
          <w:iCs/>
          <w:sz w:val="28"/>
          <w:szCs w:val="28"/>
        </w:rPr>
        <w:t>Участие в международном авиасалоне МАКС 2019</w:t>
      </w:r>
    </w:p>
    <w:p w:rsidR="00113D70" w:rsidRDefault="00113D70" w:rsidP="00FC636A">
      <w:pPr>
        <w:pStyle w:val="ListParagraph"/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</w:p>
    <w:p w:rsidR="00113D70" w:rsidRDefault="00113D70" w:rsidP="00FC636A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В рамках </w:t>
      </w:r>
      <w:hyperlink r:id="rId41" w:history="1">
        <w:r w:rsidRPr="00256386">
          <w:rPr>
            <w:rStyle w:val="Hyperlink"/>
            <w:b/>
            <w:bCs/>
            <w:i/>
            <w:iCs/>
          </w:rPr>
          <w:t>Международного Авиасалона МАКС 2019</w:t>
        </w:r>
      </w:hyperlink>
      <w:r>
        <w:rPr>
          <w:b/>
          <w:bCs/>
          <w:i/>
          <w:iCs/>
        </w:rPr>
        <w:t xml:space="preserve"> в г. Жуковский, который состоится 27 августа-1 сентября 2019 года, будут организованы мероприятия для взрослых и детей с целью информирования о юбилее Чаплыгина С.А.  В частности, будут распространяться самолётики «150 лет Чаплыгину», юбилейные значки.  Будут организованы конкурсы на дальность полёта и выполнение фигур высшего пилотажа среди детей с использованием метательных моделей самолётов на детской площадке Авиасалона.</w:t>
      </w:r>
    </w:p>
    <w:p w:rsidR="00113D70" w:rsidRDefault="00113D70" w:rsidP="00FC636A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</w:p>
    <w:p w:rsidR="00113D70" w:rsidRDefault="00113D70" w:rsidP="00FC636A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</w:p>
    <w:p w:rsidR="00113D70" w:rsidRPr="00C431B2" w:rsidRDefault="00113D70" w:rsidP="00CC18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  <w:r w:rsidRPr="00C431B2">
        <w:rPr>
          <w:b/>
          <w:bCs/>
          <w:i/>
          <w:iCs/>
          <w:sz w:val="28"/>
          <w:szCs w:val="28"/>
        </w:rPr>
        <w:t>Мероприятия для детей и молодёжи</w:t>
      </w:r>
    </w:p>
    <w:p w:rsidR="00113D70" w:rsidRDefault="00113D70" w:rsidP="00FC636A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  <w:sz w:val="28"/>
          <w:szCs w:val="28"/>
        </w:rPr>
      </w:pPr>
    </w:p>
    <w:p w:rsidR="00113D70" w:rsidRPr="00177914" w:rsidRDefault="00113D70" w:rsidP="00177914">
      <w:pPr>
        <w:autoSpaceDE w:val="0"/>
        <w:autoSpaceDN w:val="0"/>
        <w:adjustRightInd w:val="0"/>
        <w:spacing w:after="0" w:line="240" w:lineRule="auto"/>
        <w:ind w:left="144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А. </w:t>
      </w:r>
      <w:r w:rsidRPr="00177914">
        <w:rPr>
          <w:b/>
          <w:bCs/>
          <w:i/>
          <w:iCs/>
          <w:sz w:val="28"/>
          <w:szCs w:val="28"/>
        </w:rPr>
        <w:t>Мастер-классы и лекции в ДНР и ЛНР</w:t>
      </w:r>
    </w:p>
    <w:p w:rsidR="00113D70" w:rsidRDefault="00113D70" w:rsidP="006024B7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</w:p>
    <w:p w:rsidR="00113D70" w:rsidRDefault="00113D70" w:rsidP="006024B7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  <w:r>
        <w:rPr>
          <w:b/>
          <w:bCs/>
          <w:i/>
          <w:iCs/>
        </w:rPr>
        <w:t>В рамках программы «Всем миром»  гуманитарной помощи  жителям Донбасса, будут проводиться мастер-классы по сборке моделей самолётов для детей школ, детских домов, клубов и домов творчества ДНР И ЛНР. Одновременно с этим будут прочтены лекции с целью знакомства ребят с биографией и деятельностью учёного. Запланированы вручения юбилейных значков представителям администраций, министерств и ведомств, учебных заведений ДНР и ЛНР.</w:t>
      </w:r>
    </w:p>
    <w:p w:rsidR="00113D70" w:rsidRDefault="00113D70" w:rsidP="006024B7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Pr="00177914" w:rsidRDefault="00113D70" w:rsidP="00177914">
      <w:pPr>
        <w:autoSpaceDE w:val="0"/>
        <w:autoSpaceDN w:val="0"/>
        <w:adjustRightInd w:val="0"/>
        <w:spacing w:after="0" w:line="240" w:lineRule="auto"/>
        <w:ind w:left="144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Б. </w:t>
      </w:r>
      <w:r w:rsidRPr="00177914">
        <w:rPr>
          <w:b/>
          <w:bCs/>
          <w:i/>
          <w:iCs/>
          <w:sz w:val="28"/>
          <w:szCs w:val="28"/>
        </w:rPr>
        <w:t>Мастер-классы и лекции в России</w:t>
      </w:r>
    </w:p>
    <w:p w:rsidR="00113D70" w:rsidRDefault="00113D70" w:rsidP="00E25F26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</w:p>
    <w:p w:rsidR="00113D70" w:rsidRDefault="00113D70" w:rsidP="00E25F26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  <w:r>
        <w:rPr>
          <w:b/>
          <w:bCs/>
          <w:i/>
          <w:iCs/>
        </w:rPr>
        <w:t>В рамках юбилейных мероприятий, посвящённых 150-летию Чаплыгина С.А., будут проводиться (на постоянной основе до конца юбилейного 2019 года) мастер-классы по сборке моделей самолётов и чтение лекций о биографии и деятельности учёного для детей-учащихся школ Москвы, Московской области и других регионов России.</w:t>
      </w:r>
    </w:p>
    <w:p w:rsidR="00113D70" w:rsidRDefault="00113D70" w:rsidP="00E25F26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Default="00113D70" w:rsidP="00E25F26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Default="00113D70" w:rsidP="00E25F26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Default="00113D70" w:rsidP="00E25F26">
      <w:pPr>
        <w:autoSpaceDE w:val="0"/>
        <w:autoSpaceDN w:val="0"/>
        <w:adjustRightInd w:val="0"/>
        <w:spacing w:after="0" w:line="240" w:lineRule="auto"/>
        <w:ind w:left="1416"/>
        <w:rPr>
          <w:b/>
          <w:bCs/>
          <w:i/>
          <w:iCs/>
        </w:rPr>
      </w:pPr>
    </w:p>
    <w:p w:rsidR="00113D70" w:rsidRPr="00244E40" w:rsidRDefault="00113D70" w:rsidP="00CC186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244E40">
        <w:rPr>
          <w:b/>
          <w:bCs/>
          <w:i/>
          <w:iCs/>
          <w:sz w:val="28"/>
          <w:szCs w:val="28"/>
        </w:rPr>
        <w:t>План праздничных мероприятий на 2019 год</w:t>
      </w:r>
    </w:p>
    <w:p w:rsidR="00113D70" w:rsidRPr="00244E40" w:rsidRDefault="00113D70" w:rsidP="00244E4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b/>
          <w:bCs/>
          <w:i/>
          <w:iCs/>
          <w:sz w:val="28"/>
          <w:szCs w:val="28"/>
        </w:rPr>
      </w:pPr>
    </w:p>
    <w:p w:rsidR="00113D70" w:rsidRPr="00177914" w:rsidRDefault="00113D70" w:rsidP="00244E4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177914">
        <w:rPr>
          <w:b/>
          <w:bCs/>
          <w:i/>
          <w:iCs/>
        </w:rPr>
        <w:t xml:space="preserve">Опубликованы на сайте </w:t>
      </w:r>
      <w:hyperlink r:id="rId42" w:history="1">
        <w:r w:rsidRPr="00177914">
          <w:rPr>
            <w:rStyle w:val="Hyperlink"/>
            <w:b/>
            <w:bCs/>
            <w:i/>
            <w:iCs/>
            <w:lang w:val="en-US"/>
          </w:rPr>
          <w:t>www</w:t>
        </w:r>
        <w:r w:rsidRPr="00177914">
          <w:rPr>
            <w:rStyle w:val="Hyperlink"/>
            <w:b/>
            <w:bCs/>
            <w:i/>
            <w:iCs/>
          </w:rPr>
          <w:t>.</w:t>
        </w:r>
        <w:r w:rsidRPr="00177914">
          <w:rPr>
            <w:rStyle w:val="Hyperlink"/>
            <w:b/>
            <w:bCs/>
            <w:i/>
            <w:iCs/>
            <w:lang w:val="en-US"/>
          </w:rPr>
          <w:t>cardkit</w:t>
        </w:r>
        <w:r w:rsidRPr="00177914">
          <w:rPr>
            <w:rStyle w:val="Hyperlink"/>
            <w:b/>
            <w:bCs/>
            <w:i/>
            <w:iCs/>
          </w:rPr>
          <w:t>.</w:t>
        </w:r>
        <w:r w:rsidRPr="00177914">
          <w:rPr>
            <w:rStyle w:val="Hyperlink"/>
            <w:b/>
            <w:bCs/>
            <w:i/>
            <w:iCs/>
            <w:lang w:val="en-US"/>
          </w:rPr>
          <w:t>ru</w:t>
        </w:r>
      </w:hyperlink>
    </w:p>
    <w:p w:rsidR="00113D70" w:rsidRDefault="00113D70" w:rsidP="00244E4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6024B7">
        <w:rPr>
          <w:b/>
          <w:bCs/>
          <w:i/>
          <w:iCs/>
        </w:rPr>
        <w:t>Юбилейные мероприятия запланир</w:t>
      </w:r>
      <w:r>
        <w:rPr>
          <w:b/>
          <w:bCs/>
          <w:i/>
          <w:iCs/>
        </w:rPr>
        <w:t xml:space="preserve">ованы СибНИА им. Чаплыгина.  Заходите и вступайте в группу в ВКонтакте </w:t>
      </w:r>
      <w:hyperlink r:id="rId43" w:history="1">
        <w:r w:rsidRPr="00DE6E94">
          <w:rPr>
            <w:rStyle w:val="Hyperlink"/>
            <w:b/>
            <w:bCs/>
            <w:i/>
            <w:iCs/>
          </w:rPr>
          <w:t>https://vk.com/chaplygin_150let</w:t>
        </w:r>
      </w:hyperlink>
    </w:p>
    <w:p w:rsidR="00113D70" w:rsidRPr="006024B7" w:rsidRDefault="00113D70" w:rsidP="00244E4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Узнавайте о торжественных мероприятиях на сайтах Администрации Липецкой области и Администрации города Чаплыгин.</w:t>
      </w:r>
    </w:p>
    <w:p w:rsidR="00113D70" w:rsidRDefault="00113D70" w:rsidP="00244E40">
      <w:pPr>
        <w:autoSpaceDE w:val="0"/>
        <w:autoSpaceDN w:val="0"/>
        <w:adjustRightInd w:val="0"/>
        <w:spacing w:after="0" w:line="240" w:lineRule="auto"/>
        <w:ind w:left="708" w:firstLine="708"/>
        <w:rPr>
          <w:b/>
          <w:bCs/>
          <w:i/>
          <w:iCs/>
        </w:rPr>
      </w:pPr>
    </w:p>
    <w:p w:rsidR="00113D70" w:rsidRDefault="00113D70" w:rsidP="00244E40">
      <w:pPr>
        <w:autoSpaceDE w:val="0"/>
        <w:autoSpaceDN w:val="0"/>
        <w:adjustRightInd w:val="0"/>
        <w:spacing w:after="0" w:line="240" w:lineRule="auto"/>
        <w:ind w:left="708"/>
        <w:rPr>
          <w:b/>
          <w:bCs/>
          <w:i/>
          <w:iCs/>
        </w:rPr>
      </w:pPr>
    </w:p>
    <w:sectPr w:rsidR="00113D70" w:rsidSect="00244E40">
      <w:headerReference w:type="default" r:id="rId44"/>
      <w:footerReference w:type="default" r:id="rId45"/>
      <w:pgSz w:w="11906" w:h="16838"/>
      <w:pgMar w:top="821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D70" w:rsidRDefault="00113D70" w:rsidP="00474408">
      <w:pPr>
        <w:spacing w:after="0" w:line="240" w:lineRule="auto"/>
      </w:pPr>
      <w:r>
        <w:separator/>
      </w:r>
    </w:p>
  </w:endnote>
  <w:endnote w:type="continuationSeparator" w:id="0">
    <w:p w:rsidR="00113D70" w:rsidRDefault="00113D70" w:rsidP="00474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Rewinder">
    <w:panose1 w:val="04030805020802020802"/>
    <w:charset w:val="CC"/>
    <w:family w:val="decorative"/>
    <w:pitch w:val="variable"/>
    <w:sig w:usb0="00000201" w:usb1="00000000" w:usb2="00000000" w:usb3="00000000" w:csb0="00000004" w:csb1="00000000"/>
  </w:font>
  <w:font w:name="Arialt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D70" w:rsidRDefault="00113D70" w:rsidP="00474408">
    <w:pPr>
      <w:pStyle w:val="Footer"/>
      <w:shd w:val="clear" w:color="auto" w:fill="548DD4"/>
    </w:pPr>
  </w:p>
  <w:p w:rsidR="00113D70" w:rsidRDefault="00113D70" w:rsidP="00474408">
    <w:pPr>
      <w:pStyle w:val="Footer"/>
      <w:shd w:val="clear" w:color="auto" w:fill="548DD4"/>
    </w:pPr>
    <w:r>
      <w:rPr>
        <w:noProof/>
        <w:lang w:eastAsia="ru-RU"/>
      </w:rPr>
      <w:pict>
        <v:rect id="_x0000_s2050" style="position:absolute;margin-left:525pt;margin-top:792.75pt;width:47.25pt;height:38.25pt;z-index:251657216;mso-position-horizontal-relative:page;mso-position-vertical-relative:page" o:allowincell="f" stroked="f">
          <v:textbox>
            <w:txbxContent>
              <w:p w:rsidR="00113D70" w:rsidRPr="00844972" w:rsidRDefault="00113D70" w:rsidP="00844972">
                <w:pPr>
                  <w:shd w:val="clear" w:color="auto" w:fill="548DD4"/>
                  <w:jc w:val="center"/>
                  <w:rPr>
                    <w:rFonts w:ascii="Cambria" w:hAnsi="Cambria" w:cs="Cambria"/>
                    <w:sz w:val="72"/>
                    <w:szCs w:val="72"/>
                  </w:rPr>
                </w:pPr>
                <w:r w:rsidRPr="00844972">
                  <w:rPr>
                    <w:color w:val="FFFFFF"/>
                  </w:rPr>
                  <w:fldChar w:fldCharType="begin"/>
                </w:r>
                <w:r w:rsidRPr="00844972">
                  <w:rPr>
                    <w:color w:val="FFFFFF"/>
                  </w:rPr>
                  <w:instrText xml:space="preserve"> PAGE  \* MERGEFORMAT </w:instrText>
                </w:r>
                <w:r w:rsidRPr="00844972">
                  <w:rPr>
                    <w:color w:val="FFFFFF"/>
                  </w:rPr>
                  <w:fldChar w:fldCharType="separate"/>
                </w:r>
                <w:r w:rsidRPr="00DB3D4E">
                  <w:rPr>
                    <w:rFonts w:ascii="Cambria" w:hAnsi="Cambria" w:cs="Cambria"/>
                    <w:noProof/>
                    <w:color w:val="FFFFFF"/>
                    <w:sz w:val="48"/>
                    <w:szCs w:val="48"/>
                  </w:rPr>
                  <w:t>2</w:t>
                </w:r>
                <w:r w:rsidRPr="00844972">
                  <w:rPr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  <w:p w:rsidR="00113D70" w:rsidRDefault="00113D70" w:rsidP="00474408">
    <w:pPr>
      <w:pStyle w:val="Footer"/>
      <w:shd w:val="clear" w:color="auto" w:fill="548DD4"/>
    </w:pPr>
  </w:p>
  <w:p w:rsidR="00113D70" w:rsidRDefault="00113D70" w:rsidP="00474408">
    <w:pPr>
      <w:pStyle w:val="Footer"/>
      <w:shd w:val="clear" w:color="auto" w:fill="548DD4"/>
    </w:pPr>
  </w:p>
  <w:p w:rsidR="00113D70" w:rsidRDefault="00113D70" w:rsidP="00474408">
    <w:pPr>
      <w:pStyle w:val="Footer"/>
      <w:shd w:val="clear" w:color="auto" w:fill="548DD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D70" w:rsidRDefault="00113D70" w:rsidP="00474408">
      <w:pPr>
        <w:spacing w:after="0" w:line="240" w:lineRule="auto"/>
      </w:pPr>
      <w:r>
        <w:separator/>
      </w:r>
    </w:p>
  </w:footnote>
  <w:footnote w:type="continuationSeparator" w:id="0">
    <w:p w:rsidR="00113D70" w:rsidRDefault="00113D70" w:rsidP="00474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D70" w:rsidRDefault="00113D70" w:rsidP="008426DC">
    <w:pPr>
      <w:pStyle w:val="Header"/>
      <w:shd w:val="clear" w:color="auto" w:fill="548DD4"/>
      <w:jc w:val="center"/>
      <w:rPr>
        <w:color w:val="FFFFFF"/>
        <w:sz w:val="52"/>
        <w:szCs w:val="52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3" o:spid="_x0000_s2049" type="#_x0000_t75" alt="ЧАПЛЫГИН ЭМБЛЕМА НА САЙТ.png" style="position:absolute;left:0;text-align:left;margin-left:3.75pt;margin-top:3.75pt;width:125.25pt;height:100.05pt;z-index:251658240;visibility:visible">
          <v:imagedata r:id="rId1" o:title="" croptop="18269f" cropbottom="10246f"/>
        </v:shape>
      </w:pict>
    </w:r>
    <w:r>
      <w:rPr>
        <w:color w:val="FFFFFF"/>
        <w:sz w:val="52"/>
        <w:szCs w:val="52"/>
      </w:rPr>
      <w:t xml:space="preserve">           </w:t>
    </w:r>
    <w:r w:rsidRPr="000F347D">
      <w:rPr>
        <w:color w:val="FFFFFF"/>
        <w:sz w:val="52"/>
        <w:szCs w:val="52"/>
      </w:rPr>
      <w:t>Положение о проекте</w:t>
    </w:r>
  </w:p>
  <w:p w:rsidR="00113D70" w:rsidRDefault="00113D70" w:rsidP="008426DC">
    <w:pPr>
      <w:pStyle w:val="Header"/>
      <w:shd w:val="clear" w:color="auto" w:fill="548DD4"/>
      <w:jc w:val="center"/>
      <w:rPr>
        <w:color w:val="FFFFFF"/>
        <w:sz w:val="52"/>
        <w:szCs w:val="52"/>
      </w:rPr>
    </w:pPr>
    <w:r>
      <w:rPr>
        <w:color w:val="FFFFFF"/>
        <w:sz w:val="52"/>
        <w:szCs w:val="52"/>
      </w:rPr>
      <w:t xml:space="preserve">             </w:t>
    </w:r>
    <w:r w:rsidRPr="000F347D">
      <w:rPr>
        <w:color w:val="FFFFFF"/>
        <w:sz w:val="52"/>
        <w:szCs w:val="52"/>
      </w:rPr>
      <w:t xml:space="preserve">«150 лет великому </w:t>
    </w:r>
    <w:r>
      <w:rPr>
        <w:color w:val="FFFFFF"/>
        <w:sz w:val="52"/>
        <w:szCs w:val="52"/>
      </w:rPr>
      <w:t xml:space="preserve">русскому </w:t>
    </w:r>
    <w:r w:rsidRPr="000F347D">
      <w:rPr>
        <w:color w:val="FFFFFF"/>
        <w:sz w:val="52"/>
        <w:szCs w:val="52"/>
      </w:rPr>
      <w:t>учёному</w:t>
    </w:r>
  </w:p>
  <w:p w:rsidR="00113D70" w:rsidRDefault="00113D70" w:rsidP="008426DC">
    <w:pPr>
      <w:pStyle w:val="Header"/>
      <w:shd w:val="clear" w:color="auto" w:fill="548DD4"/>
      <w:jc w:val="center"/>
      <w:rPr>
        <w:color w:val="FFFFFF"/>
        <w:sz w:val="52"/>
        <w:szCs w:val="52"/>
      </w:rPr>
    </w:pPr>
    <w:r>
      <w:rPr>
        <w:color w:val="FFFFFF"/>
        <w:sz w:val="52"/>
        <w:szCs w:val="52"/>
      </w:rPr>
      <w:t xml:space="preserve">               </w:t>
    </w:r>
    <w:r w:rsidRPr="000F347D">
      <w:rPr>
        <w:color w:val="FFFFFF"/>
        <w:sz w:val="52"/>
        <w:szCs w:val="52"/>
      </w:rPr>
      <w:t>Чаплыгину Сергею Алексеевичу»</w:t>
    </w:r>
  </w:p>
  <w:p w:rsidR="00113D70" w:rsidRDefault="00113D70" w:rsidP="008426DC">
    <w:pPr>
      <w:pStyle w:val="Header"/>
      <w:shd w:val="clear" w:color="auto" w:fill="548DD4"/>
      <w:jc w:val="center"/>
    </w:pPr>
  </w:p>
  <w:p w:rsidR="00113D70" w:rsidRPr="001B039D" w:rsidRDefault="00113D70" w:rsidP="001B039D">
    <w:pPr>
      <w:pStyle w:val="Header"/>
      <w:shd w:val="clear" w:color="auto" w:fill="548DD4"/>
      <w:jc w:val="center"/>
      <w:rPr>
        <w:color w:val="FFFFFF"/>
        <w:sz w:val="36"/>
        <w:szCs w:val="36"/>
      </w:rPr>
    </w:pPr>
    <w:r w:rsidRPr="009E300A">
      <w:rPr>
        <w:noProof/>
        <w:color w:val="FFFFFF"/>
        <w:sz w:val="36"/>
        <w:szCs w:val="36"/>
        <w:lang w:eastAsia="ru-RU"/>
      </w:rPr>
      <w:pict>
        <v:shape id="Рисунок 22" o:spid="_x0000_i1028" type="#_x0000_t75" alt="ЧАПЛЫГИН ЭМБЛЕМА НА САЙТ.png" style="width:565.5pt;height:799.5pt;visibility:visible">
          <v:imagedata r:id="rId1" o:title=""/>
        </v:shape>
      </w:pict>
    </w:r>
    <w:r w:rsidRPr="009E300A">
      <w:rPr>
        <w:noProof/>
        <w:color w:val="FFFFFF"/>
        <w:sz w:val="36"/>
        <w:szCs w:val="36"/>
        <w:lang w:eastAsia="ru-RU"/>
      </w:rPr>
      <w:pict>
        <v:shape id="Рисунок 21" o:spid="_x0000_i1029" type="#_x0000_t75" alt="ЧАПЛЫГИН ЭМБЛЕМА НА САЙТ.png" style="width:565.5pt;height:799.5pt;visibility:visible">
          <v:imagedata r:id="rId1" o:title=""/>
        </v:shape>
      </w:pict>
    </w:r>
    <w:r w:rsidRPr="009E300A">
      <w:rPr>
        <w:noProof/>
        <w:color w:val="FFFFFF"/>
        <w:sz w:val="36"/>
        <w:szCs w:val="36"/>
        <w:lang w:eastAsia="ru-RU"/>
      </w:rPr>
      <w:pict>
        <v:shape id="Рисунок 20" o:spid="_x0000_i1030" type="#_x0000_t75" alt="ЧАПЛЫГИН ЭМБЛЕМА НА САЙТ.png" style="width:565.5pt;height:799.5pt;visibility:visible">
          <v:imagedata r:id="rId1" o:title=""/>
        </v:shape>
      </w:pict>
    </w:r>
  </w:p>
  <w:p w:rsidR="00113D70" w:rsidRDefault="00113D70" w:rsidP="00474408">
    <w:pPr>
      <w:pStyle w:val="Header"/>
      <w:shd w:val="clear" w:color="auto" w:fill="548DD4"/>
    </w:pPr>
  </w:p>
  <w:p w:rsidR="00113D70" w:rsidRDefault="00113D70" w:rsidP="00474408">
    <w:pPr>
      <w:pStyle w:val="Header"/>
      <w:shd w:val="clear" w:color="auto" w:fill="548DD4"/>
      <w:ind w:left="284" w:hanging="28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904A0"/>
    <w:multiLevelType w:val="multilevel"/>
    <w:tmpl w:val="48A6762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0" w:hanging="2160"/>
      </w:pPr>
      <w:rPr>
        <w:rFonts w:hint="default"/>
      </w:rPr>
    </w:lvl>
  </w:abstractNum>
  <w:abstractNum w:abstractNumId="1">
    <w:nsid w:val="18AC28F1"/>
    <w:multiLevelType w:val="hybridMultilevel"/>
    <w:tmpl w:val="ADCAC0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1A475832"/>
    <w:multiLevelType w:val="hybridMultilevel"/>
    <w:tmpl w:val="803E498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3">
    <w:nsid w:val="1C896C35"/>
    <w:multiLevelType w:val="hybridMultilevel"/>
    <w:tmpl w:val="FA10D3C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4">
    <w:nsid w:val="2C8B0612"/>
    <w:multiLevelType w:val="hybridMultilevel"/>
    <w:tmpl w:val="2FD8B7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2F2B4374"/>
    <w:multiLevelType w:val="hybridMultilevel"/>
    <w:tmpl w:val="02FCD3F2"/>
    <w:lvl w:ilvl="0" w:tplc="84D41D5E">
      <w:start w:val="1"/>
      <w:numFmt w:val="decimal"/>
      <w:lvlText w:val="%1."/>
      <w:lvlJc w:val="left"/>
      <w:pPr>
        <w:ind w:left="1070" w:hanging="360"/>
      </w:pPr>
      <w:rPr>
        <w:rFonts w:ascii="Calibri" w:hAnsi="Calibri" w:cs="Calibri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982E15"/>
    <w:multiLevelType w:val="hybridMultilevel"/>
    <w:tmpl w:val="0F6029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>
    <w:nsid w:val="49A63822"/>
    <w:multiLevelType w:val="hybridMultilevel"/>
    <w:tmpl w:val="638A29D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8">
    <w:nsid w:val="56BB7E5E"/>
    <w:multiLevelType w:val="hybridMultilevel"/>
    <w:tmpl w:val="5F5CD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F916F5A"/>
    <w:multiLevelType w:val="multilevel"/>
    <w:tmpl w:val="8BEA0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7D5D2B25"/>
    <w:multiLevelType w:val="hybridMultilevel"/>
    <w:tmpl w:val="A9A462E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cumentProtection w:edit="readOnly" w:enforcement="1"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673C"/>
    <w:rsid w:val="00034154"/>
    <w:rsid w:val="00093ED3"/>
    <w:rsid w:val="000A28A1"/>
    <w:rsid w:val="000A64EA"/>
    <w:rsid w:val="000F347D"/>
    <w:rsid w:val="00113D70"/>
    <w:rsid w:val="00160482"/>
    <w:rsid w:val="00177914"/>
    <w:rsid w:val="001908C9"/>
    <w:rsid w:val="001B039D"/>
    <w:rsid w:val="001B2C2B"/>
    <w:rsid w:val="001D723E"/>
    <w:rsid w:val="0021673C"/>
    <w:rsid w:val="002258C5"/>
    <w:rsid w:val="0023649E"/>
    <w:rsid w:val="00240135"/>
    <w:rsid w:val="00244E40"/>
    <w:rsid w:val="00255858"/>
    <w:rsid w:val="00256386"/>
    <w:rsid w:val="002B1AB3"/>
    <w:rsid w:val="003104EF"/>
    <w:rsid w:val="00314F2B"/>
    <w:rsid w:val="0033354F"/>
    <w:rsid w:val="003B0A17"/>
    <w:rsid w:val="003B7A5D"/>
    <w:rsid w:val="003D5AB9"/>
    <w:rsid w:val="00416297"/>
    <w:rsid w:val="00443B8E"/>
    <w:rsid w:val="00474408"/>
    <w:rsid w:val="005420B5"/>
    <w:rsid w:val="0054488F"/>
    <w:rsid w:val="00555644"/>
    <w:rsid w:val="00555908"/>
    <w:rsid w:val="005F1AFB"/>
    <w:rsid w:val="005F599F"/>
    <w:rsid w:val="006024B7"/>
    <w:rsid w:val="006272B5"/>
    <w:rsid w:val="00647413"/>
    <w:rsid w:val="00650C53"/>
    <w:rsid w:val="0066506D"/>
    <w:rsid w:val="00687AD5"/>
    <w:rsid w:val="006F666A"/>
    <w:rsid w:val="0073475E"/>
    <w:rsid w:val="00781DF2"/>
    <w:rsid w:val="007D1683"/>
    <w:rsid w:val="0080626D"/>
    <w:rsid w:val="008229B7"/>
    <w:rsid w:val="008410C6"/>
    <w:rsid w:val="008426DC"/>
    <w:rsid w:val="00844972"/>
    <w:rsid w:val="00871C01"/>
    <w:rsid w:val="008D6AA6"/>
    <w:rsid w:val="008D796B"/>
    <w:rsid w:val="009120D0"/>
    <w:rsid w:val="009E300A"/>
    <w:rsid w:val="009F1260"/>
    <w:rsid w:val="00A050A5"/>
    <w:rsid w:val="00A84127"/>
    <w:rsid w:val="00AD7EA9"/>
    <w:rsid w:val="00AE1445"/>
    <w:rsid w:val="00B12BF5"/>
    <w:rsid w:val="00B14606"/>
    <w:rsid w:val="00B25754"/>
    <w:rsid w:val="00B355EC"/>
    <w:rsid w:val="00BA3411"/>
    <w:rsid w:val="00BE0A07"/>
    <w:rsid w:val="00C431B2"/>
    <w:rsid w:val="00C85689"/>
    <w:rsid w:val="00CB6373"/>
    <w:rsid w:val="00CC05C6"/>
    <w:rsid w:val="00CC1862"/>
    <w:rsid w:val="00CC38A7"/>
    <w:rsid w:val="00CF44F1"/>
    <w:rsid w:val="00D13C4E"/>
    <w:rsid w:val="00D3131E"/>
    <w:rsid w:val="00D47DB1"/>
    <w:rsid w:val="00D93598"/>
    <w:rsid w:val="00DB3D4E"/>
    <w:rsid w:val="00DB499D"/>
    <w:rsid w:val="00DE6E94"/>
    <w:rsid w:val="00DF3FA9"/>
    <w:rsid w:val="00E10DB1"/>
    <w:rsid w:val="00E25F26"/>
    <w:rsid w:val="00E9686A"/>
    <w:rsid w:val="00ED1FF8"/>
    <w:rsid w:val="00EE789F"/>
    <w:rsid w:val="00F633D6"/>
    <w:rsid w:val="00FC6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31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050A5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F599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1C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74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74408"/>
  </w:style>
  <w:style w:type="paragraph" w:styleId="Footer">
    <w:name w:val="footer"/>
    <w:basedOn w:val="Normal"/>
    <w:link w:val="FooterChar"/>
    <w:uiPriority w:val="99"/>
    <w:rsid w:val="00474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744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&#1041;&#1077;&#1089;&#1089;&#1084;&#1077;&#1088;&#1090;&#1085;&#1072;&#1103;&#1101;&#1089;&#1082;&#1072;&#1076;&#1088;&#1080;&#1083;&#1100;&#1103;.&#1088;&#1092;" TargetMode="External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://www.kultura48.ru" TargetMode="External"/><Relationship Id="rId34" Type="http://schemas.openxmlformats.org/officeDocument/2006/relationships/hyperlink" Target="http://www.cardkit.ru" TargetMode="External"/><Relationship Id="rId42" Type="http://schemas.openxmlformats.org/officeDocument/2006/relationships/hyperlink" Target="http://www.cardkit.ru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mai.ru" TargetMode="External"/><Relationship Id="rId33" Type="http://schemas.openxmlformats.org/officeDocument/2006/relationships/hyperlink" Target="https://cardkit.ru/katalog/nabory-cardkit/aviatsiya/samoletiki-chaplygin-150-let" TargetMode="External"/><Relationship Id="rId38" Type="http://schemas.openxmlformats.org/officeDocument/2006/relationships/image" Target="media/image1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cardkit.ru@ya.ru" TargetMode="External"/><Relationship Id="rId29" Type="http://schemas.openxmlformats.org/officeDocument/2006/relationships/hyperlink" Target="http://www.rvestnik.ru" TargetMode="External"/><Relationship Id="rId41" Type="http://schemas.openxmlformats.org/officeDocument/2006/relationships/hyperlink" Target="https://www.aviasalon.com/ru/news/item/news_id-484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que.ru" TargetMode="External"/><Relationship Id="rId32" Type="http://schemas.openxmlformats.org/officeDocument/2006/relationships/hyperlink" Target="mailto:cardkit.ru@ya.ru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://&#1084;&#1086;&#1089;&#1082;&#1086;&#1074;&#1089;&#1082;&#1086;&#1077;&#1085;&#1077;&#1073;&#1086;.&#1088;&#1092;/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artotoys.ru" TargetMode="External"/><Relationship Id="rId28" Type="http://schemas.openxmlformats.org/officeDocument/2006/relationships/hyperlink" Target="http://www.nasledie-vvia.ru" TargetMode="External"/><Relationship Id="rId36" Type="http://schemas.openxmlformats.org/officeDocument/2006/relationships/hyperlink" Target="https://docs.google.com/forms/d/e/1FAIpQLSeMd19xq2-wYwqNct6CU-fIXyBFET4FxPqnrhGUqe5dQyJsGw/viewfor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cardkit.ru" TargetMode="External"/><Relationship Id="rId31" Type="http://schemas.openxmlformats.org/officeDocument/2006/relationships/hyperlink" Target="http://www.mpgu.su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sibnia.ru" TargetMode="External"/><Relationship Id="rId27" Type="http://schemas.openxmlformats.org/officeDocument/2006/relationships/hyperlink" Target="http://www.tsagi.ru" TargetMode="External"/><Relationship Id="rId30" Type="http://schemas.openxmlformats.org/officeDocument/2006/relationships/hyperlink" Target="http://www.fondserebrova.ru" TargetMode="External"/><Relationship Id="rId35" Type="http://schemas.openxmlformats.org/officeDocument/2006/relationships/hyperlink" Target="https://cardkit.ru/sites/default/files/logo_chaplygin_dlya_pochty.png" TargetMode="External"/><Relationship Id="rId43" Type="http://schemas.openxmlformats.org/officeDocument/2006/relationships/hyperlink" Target="https://vk.com/chaplygin_150l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597</TotalTime>
  <Pages>5</Pages>
  <Words>1146</Words>
  <Characters>7611</Characters>
  <Application>Microsoft Office Outlook</Application>
  <DocSecurity>8</DocSecurity>
  <Lines>0</Lines>
  <Paragraphs>0</Paragraphs>
  <ScaleCrop>false</ScaleCrop>
  <Company>Vladimir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Аверьянов Владимир</cp:lastModifiedBy>
  <cp:revision>10</cp:revision>
  <dcterms:created xsi:type="dcterms:W3CDTF">2019-03-19T02:57:00Z</dcterms:created>
  <dcterms:modified xsi:type="dcterms:W3CDTF">2019-04-04T19:44:00Z</dcterms:modified>
</cp:coreProperties>
</file>